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378389" w14:textId="2E49EE31" w:rsidR="00B3772F" w:rsidRDefault="00B865D1" w:rsidP="00B865D1">
      <w:pPr>
        <w:pStyle w:val="title"/>
      </w:pPr>
      <w:r>
        <w:rPr>
          <w:sz w:val="28"/>
        </w:rPr>
        <w:t>XYZ Hospital</w:t>
      </w:r>
      <w:bookmarkStart w:id="0" w:name="_GoBack"/>
      <w:bookmarkEnd w:id="0"/>
      <w:r w:rsidR="003645EF" w:rsidRPr="00A47F9E">
        <w:br/>
        <w:t xml:space="preserve">e-Learning Storyboard for </w:t>
      </w:r>
    </w:p>
    <w:p w14:paraId="4619EC2E" w14:textId="07BE15C2" w:rsidR="003645EF" w:rsidRPr="00255DD6" w:rsidRDefault="00B3772F" w:rsidP="00A47F9E">
      <w:pPr>
        <w:pStyle w:val="title"/>
        <w:rPr>
          <w:sz w:val="28"/>
        </w:rPr>
      </w:pPr>
      <w:r>
        <w:t>Improving Performance Management Reviews</w:t>
      </w:r>
    </w:p>
    <w:p w14:paraId="6B867F58" w14:textId="16C49AE5" w:rsidR="003645EF" w:rsidRPr="00255DD6" w:rsidRDefault="00B3772F">
      <w:pPr>
        <w:rPr>
          <w:sz w:val="24"/>
        </w:rPr>
      </w:pPr>
      <w:r>
        <w:rPr>
          <w:sz w:val="24"/>
        </w:rPr>
        <w:t>Unit #:  SMART Goal-setting</w:t>
      </w:r>
      <w:r w:rsidR="003645EF" w:rsidRPr="00255DD6">
        <w:rPr>
          <w:sz w:val="24"/>
        </w:rPr>
        <w:tab/>
        <w:t xml:space="preserve">Lesson #:  </w:t>
      </w:r>
      <w:r w:rsidR="00315AFE">
        <w:rPr>
          <w:sz w:val="24"/>
        </w:rPr>
        <w:t>3</w:t>
      </w:r>
    </w:p>
    <w:tbl>
      <w:tblPr>
        <w:tblW w:w="13950"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2003"/>
        <w:gridCol w:w="2914"/>
        <w:gridCol w:w="3205"/>
        <w:gridCol w:w="2914"/>
        <w:gridCol w:w="2914"/>
      </w:tblGrid>
      <w:tr w:rsidR="00255DD6" w:rsidRPr="00255DD6" w14:paraId="493D2882" w14:textId="77777777" w:rsidTr="003F67D7">
        <w:trPr>
          <w:cantSplit/>
          <w:trHeight w:val="240"/>
          <w:tblHeader/>
        </w:trPr>
        <w:tc>
          <w:tcPr>
            <w:tcW w:w="2003" w:type="dxa"/>
            <w:shd w:val="clear" w:color="auto" w:fill="E6E6E6"/>
          </w:tcPr>
          <w:p w14:paraId="21D03C9F" w14:textId="77777777" w:rsidR="00255DD6" w:rsidRPr="00255DD6" w:rsidRDefault="00255DD6" w:rsidP="00A47F9E">
            <w:pPr>
              <w:pStyle w:val="TblColHdgs"/>
            </w:pPr>
            <w:r w:rsidRPr="00255DD6">
              <w:t>Screen Info</w:t>
            </w:r>
          </w:p>
        </w:tc>
        <w:tc>
          <w:tcPr>
            <w:tcW w:w="2914" w:type="dxa"/>
            <w:shd w:val="clear" w:color="auto" w:fill="E6E6E6"/>
          </w:tcPr>
          <w:p w14:paraId="4CB257BC" w14:textId="77777777" w:rsidR="00255DD6" w:rsidRPr="00255DD6" w:rsidRDefault="00255DD6" w:rsidP="00A47F9E">
            <w:pPr>
              <w:pStyle w:val="TblColHdgs"/>
            </w:pPr>
            <w:r>
              <w:t>Text</w:t>
            </w:r>
          </w:p>
        </w:tc>
        <w:tc>
          <w:tcPr>
            <w:tcW w:w="3205" w:type="dxa"/>
            <w:shd w:val="clear" w:color="auto" w:fill="E6E6E6"/>
          </w:tcPr>
          <w:p w14:paraId="70DC9512" w14:textId="77777777" w:rsidR="00255DD6" w:rsidRPr="00255DD6" w:rsidRDefault="00255DD6" w:rsidP="00A47F9E">
            <w:pPr>
              <w:pStyle w:val="TblColHdgs"/>
            </w:pPr>
            <w:r>
              <w:t>Audio</w:t>
            </w:r>
          </w:p>
        </w:tc>
        <w:tc>
          <w:tcPr>
            <w:tcW w:w="2914" w:type="dxa"/>
            <w:shd w:val="clear" w:color="auto" w:fill="E6E6E6"/>
          </w:tcPr>
          <w:p w14:paraId="594FC235" w14:textId="77777777" w:rsidR="00255DD6" w:rsidRPr="00255DD6" w:rsidRDefault="00255DD6" w:rsidP="00A47F9E">
            <w:pPr>
              <w:pStyle w:val="TblColHdgs"/>
            </w:pPr>
            <w:r w:rsidRPr="00255DD6">
              <w:t>Graphics</w:t>
            </w:r>
          </w:p>
        </w:tc>
        <w:tc>
          <w:tcPr>
            <w:tcW w:w="2914" w:type="dxa"/>
            <w:shd w:val="clear" w:color="auto" w:fill="E6E6E6"/>
          </w:tcPr>
          <w:p w14:paraId="63DA5008" w14:textId="77777777" w:rsidR="00255DD6" w:rsidRPr="00255DD6" w:rsidRDefault="00255DD6" w:rsidP="00A47F9E">
            <w:pPr>
              <w:pStyle w:val="TblColHdgs"/>
            </w:pPr>
            <w:r w:rsidRPr="00255DD6">
              <w:t>Programming Notes</w:t>
            </w:r>
          </w:p>
        </w:tc>
      </w:tr>
      <w:tr w:rsidR="00255DD6" w14:paraId="265D710B" w14:textId="77777777" w:rsidTr="003F67D7">
        <w:trPr>
          <w:cantSplit/>
          <w:trHeight w:val="240"/>
        </w:trPr>
        <w:tc>
          <w:tcPr>
            <w:tcW w:w="2003" w:type="dxa"/>
          </w:tcPr>
          <w:p w14:paraId="4A47E8C1" w14:textId="77777777" w:rsidR="00255DD6" w:rsidRPr="00255DD6" w:rsidRDefault="00255DD6" w:rsidP="00A87749">
            <w:pPr>
              <w:pStyle w:val="Tbltxt"/>
            </w:pPr>
            <w:r w:rsidRPr="00255DD6">
              <w:t xml:space="preserve">ID:  </w:t>
            </w:r>
            <w:r w:rsidR="00C359AA">
              <w:t>[page ID] in increments of 10]</w:t>
            </w:r>
            <w:r w:rsidR="00371E23">
              <w:t>, C1_1_010</w:t>
            </w:r>
          </w:p>
          <w:p w14:paraId="43B912AC" w14:textId="21D98AFC" w:rsidR="00255DD6" w:rsidRPr="00255DD6" w:rsidRDefault="00255DD6" w:rsidP="00A87749">
            <w:pPr>
              <w:pStyle w:val="Tbltxt"/>
            </w:pPr>
            <w:r w:rsidRPr="00255DD6">
              <w:t xml:space="preserve">T: </w:t>
            </w:r>
            <w:r w:rsidR="004C6977">
              <w:t xml:space="preserve"> </w:t>
            </w:r>
            <w:r w:rsidR="00B3772F">
              <w:t>Intro Slide</w:t>
            </w:r>
          </w:p>
          <w:p w14:paraId="2E0E332B" w14:textId="77777777" w:rsidR="00255DD6" w:rsidRPr="00255DD6" w:rsidRDefault="00255DD6" w:rsidP="00A87749">
            <w:pPr>
              <w:pStyle w:val="Tbltxt"/>
            </w:pPr>
            <w:r w:rsidRPr="00255DD6">
              <w:t>H1:</w:t>
            </w:r>
            <w:r w:rsidR="004C6977">
              <w:t xml:space="preserve"> </w:t>
            </w:r>
            <w:r w:rsidRPr="00255DD6">
              <w:t xml:space="preserve"> Course Overview</w:t>
            </w:r>
          </w:p>
          <w:p w14:paraId="71CDB490" w14:textId="77777777" w:rsidR="00255DD6" w:rsidRPr="008C665D" w:rsidRDefault="00255DD6" w:rsidP="00A87749">
            <w:pPr>
              <w:pStyle w:val="Tbltxt"/>
            </w:pPr>
            <w:r w:rsidRPr="00255DD6">
              <w:t>H2: Introduction</w:t>
            </w:r>
          </w:p>
        </w:tc>
        <w:tc>
          <w:tcPr>
            <w:tcW w:w="2914" w:type="dxa"/>
          </w:tcPr>
          <w:p w14:paraId="7B94DE23" w14:textId="77777777" w:rsidR="00255DD6" w:rsidRDefault="0047459F" w:rsidP="00A87749">
            <w:pPr>
              <w:pStyle w:val="Tbltxt"/>
            </w:pPr>
            <w:r>
              <w:t>SMART Goal-setting</w:t>
            </w:r>
          </w:p>
        </w:tc>
        <w:tc>
          <w:tcPr>
            <w:tcW w:w="3205" w:type="dxa"/>
          </w:tcPr>
          <w:p w14:paraId="191ADF3A" w14:textId="7BC02F24" w:rsidR="00255DD6" w:rsidRPr="008C665D" w:rsidRDefault="0047459F" w:rsidP="0047459F">
            <w:pPr>
              <w:pStyle w:val="Tbltxt"/>
            </w:pPr>
            <w:r>
              <w:t xml:space="preserve">Narrator:  Welcome to our learning experience on SMART goal-setting.  I know, I know.  You’ve been setting goals for years.  But were they SMART goals?  </w:t>
            </w:r>
            <w:r w:rsidR="007B14D4">
              <w:t xml:space="preserve">Let’s take a look at setting goals that </w:t>
            </w:r>
          </w:p>
        </w:tc>
        <w:tc>
          <w:tcPr>
            <w:tcW w:w="2914" w:type="dxa"/>
          </w:tcPr>
          <w:p w14:paraId="5CA9E75C" w14:textId="20E838C3" w:rsidR="008209C8" w:rsidRPr="008209C8" w:rsidRDefault="008209C8" w:rsidP="008209C8">
            <w:pPr>
              <w:tabs>
                <w:tab w:val="clear" w:pos="14040"/>
              </w:tabs>
              <w:overflowPunct/>
              <w:autoSpaceDE/>
              <w:autoSpaceDN/>
              <w:adjustRightInd/>
              <w:spacing w:after="0" w:line="240" w:lineRule="auto"/>
              <w:textAlignment w:val="auto"/>
              <w:rPr>
                <w:rFonts w:ascii="Times" w:hAnsi="Times"/>
              </w:rPr>
            </w:pPr>
            <w:r>
              <w:rPr>
                <w:rFonts w:ascii="Times" w:hAnsi="Times"/>
                <w:noProof/>
              </w:rPr>
              <mc:AlternateContent>
                <mc:Choice Requires="wps">
                  <w:drawing>
                    <wp:inline distT="0" distB="0" distL="0" distR="0" wp14:anchorId="11DCBF77" wp14:editId="6D95A502">
                      <wp:extent cx="304800" cy="304800"/>
                      <wp:effectExtent l="0" t="0" r="0" b="0"/>
                      <wp:docPr id="1" name="AutoShape 1" descr="00+ Free Project Management &amp; Project Illustrations - Pixaba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00+ Free Project Management &amp; Project Illustrations - Pixaba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" filled="f" stroked="f">
                      <o:lock v:ext="edit" aspectratio="t"/>
                      <w10:anchorlock/>
                    </v:rect>
                  </w:pict>
                </mc:Fallback>
              </mc:AlternateContent>
            </w:r>
          </w:p>
          <w:p w14:paraId="55D6C49C" w14:textId="77777777" w:rsidR="00255DD6" w:rsidRDefault="008209C8" w:rsidP="00A87749">
            <w:pPr>
              <w:pStyle w:val="Tbltxt"/>
            </w:pPr>
            <w:r>
              <w:rPr>
                <w:noProof/>
              </w:rPr>
              <w:drawing>
                <wp:inline distT="0" distB="0" distL="0" distR="0" wp14:anchorId="210C6476" wp14:editId="4420FAFB">
                  <wp:extent cx="1612900" cy="1143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143000"/>
                          </a:xfrm>
                          <a:prstGeom prst="rect">
                            <a:avLst/>
                          </a:prstGeom>
                          <a:noFill/>
                          <a:ln>
                            <a:noFill/>
                          </a:ln>
                        </pic:spPr>
                      </pic:pic>
                    </a:graphicData>
                  </a:graphic>
                </wp:inline>
              </w:drawing>
            </w:r>
          </w:p>
          <w:p w14:paraId="36F266F3" w14:textId="2B417F26" w:rsidR="008209C8" w:rsidRDefault="008209C8" w:rsidP="00A87749">
            <w:pPr>
              <w:pStyle w:val="Tbltxt"/>
            </w:pPr>
            <w:r>
              <w:t>Graphic with up arrows for each letter SMART pointing to images</w:t>
            </w:r>
          </w:p>
        </w:tc>
        <w:tc>
          <w:tcPr>
            <w:tcW w:w="2914" w:type="dxa"/>
          </w:tcPr>
          <w:p w14:paraId="3CE02E1A" w14:textId="0B42318D" w:rsidR="00CF3215" w:rsidRDefault="00CF3215" w:rsidP="00A87749">
            <w:pPr>
              <w:pStyle w:val="Tbltxt"/>
            </w:pPr>
            <w:r>
              <w:t>See sample template of slides attached for colors, navigation placement, fonts, graphics and text placement.  ICON template of Udutu is being used.</w:t>
            </w:r>
          </w:p>
          <w:p w14:paraId="7F556CF7" w14:textId="77777777" w:rsidR="00CF3215" w:rsidRDefault="00CF3215" w:rsidP="00A87749">
            <w:pPr>
              <w:pStyle w:val="Tbltxt"/>
            </w:pPr>
          </w:p>
          <w:p w14:paraId="0C643892" w14:textId="1B404D49" w:rsidR="0047459F" w:rsidRDefault="0047459F" w:rsidP="00A87749">
            <w:pPr>
              <w:pStyle w:val="Tbltxt"/>
            </w:pPr>
            <w:r>
              <w:t>Advance to next slide after narration</w:t>
            </w:r>
            <w:r w:rsidR="00315AFE">
              <w:t xml:space="preserve"> or on click</w:t>
            </w:r>
            <w:r>
              <w:t>.</w:t>
            </w:r>
          </w:p>
          <w:p w14:paraId="7BDAE6AB" w14:textId="47450951" w:rsidR="0047459F" w:rsidRDefault="0047459F" w:rsidP="00A87749">
            <w:pPr>
              <w:pStyle w:val="Tbltxt"/>
            </w:pPr>
            <w:r>
              <w:t>Include close</w:t>
            </w:r>
            <w:r w:rsidR="00315AFE">
              <w:t xml:space="preserve">d-captioning on </w:t>
            </w:r>
            <w:r>
              <w:t>all slides</w:t>
            </w:r>
          </w:p>
          <w:p w14:paraId="17D01FB7" w14:textId="3E833CCC" w:rsidR="00255DD6" w:rsidRDefault="00255DD6" w:rsidP="00A87749">
            <w:pPr>
              <w:pStyle w:val="Tbltxt"/>
            </w:pPr>
          </w:p>
        </w:tc>
      </w:tr>
      <w:tr w:rsidR="00255DD6" w14:paraId="3C18AC82" w14:textId="77777777" w:rsidTr="003F67D7">
        <w:trPr>
          <w:cantSplit/>
          <w:trHeight w:val="240"/>
        </w:trPr>
        <w:tc>
          <w:tcPr>
            <w:tcW w:w="2003" w:type="dxa"/>
          </w:tcPr>
          <w:p w14:paraId="69C68A5C" w14:textId="77777777" w:rsidR="00255DD6" w:rsidRPr="00255DD6" w:rsidRDefault="00255DD6" w:rsidP="00A87749">
            <w:pPr>
              <w:pStyle w:val="Tbltxt"/>
            </w:pPr>
            <w:r w:rsidRPr="00255DD6">
              <w:lastRenderedPageBreak/>
              <w:t>ID:</w:t>
            </w:r>
            <w:r w:rsidR="004C6977">
              <w:t xml:space="preserve"> </w:t>
            </w:r>
            <w:r w:rsidRPr="00255DD6">
              <w:t xml:space="preserve"> </w:t>
            </w:r>
            <w:r w:rsidR="004C6977">
              <w:t>C1</w:t>
            </w:r>
            <w:r w:rsidR="00371E23">
              <w:t>_</w:t>
            </w:r>
            <w:r w:rsidR="004C6977">
              <w:t>1</w:t>
            </w:r>
            <w:r w:rsidR="00371E23">
              <w:t>_0</w:t>
            </w:r>
            <w:r w:rsidRPr="00255DD6">
              <w:t>2</w:t>
            </w:r>
            <w:r w:rsidR="004C6977">
              <w:t>0</w:t>
            </w:r>
          </w:p>
          <w:p w14:paraId="00B6E3B0" w14:textId="31B5B4AC" w:rsidR="00255DD6" w:rsidRPr="00255DD6" w:rsidRDefault="00255DD6" w:rsidP="00A87749">
            <w:pPr>
              <w:pStyle w:val="Tbltxt"/>
            </w:pPr>
            <w:r w:rsidRPr="00255DD6">
              <w:t xml:space="preserve">T: </w:t>
            </w:r>
            <w:r w:rsidR="004C6977">
              <w:t xml:space="preserve"> </w:t>
            </w:r>
            <w:r w:rsidR="00B3772F">
              <w:t>Basic Text Slide</w:t>
            </w:r>
          </w:p>
          <w:p w14:paraId="03497882" w14:textId="77777777" w:rsidR="00255DD6" w:rsidRPr="00255DD6" w:rsidRDefault="00255DD6" w:rsidP="00A87749">
            <w:pPr>
              <w:pStyle w:val="Tbltxt"/>
            </w:pPr>
            <w:r w:rsidRPr="00255DD6">
              <w:t xml:space="preserve">H1: </w:t>
            </w:r>
            <w:r w:rsidR="004C6977">
              <w:t xml:space="preserve"> </w:t>
            </w:r>
            <w:r w:rsidRPr="00255DD6">
              <w:t>Course Overview</w:t>
            </w:r>
          </w:p>
          <w:p w14:paraId="34A0D517" w14:textId="77777777" w:rsidR="00255DD6" w:rsidRPr="00255DD6" w:rsidRDefault="00255DD6" w:rsidP="00A87749">
            <w:pPr>
              <w:pStyle w:val="Tbltxt"/>
            </w:pPr>
            <w:r w:rsidRPr="00255DD6">
              <w:t>H2: Objectives</w:t>
            </w:r>
          </w:p>
        </w:tc>
        <w:tc>
          <w:tcPr>
            <w:tcW w:w="2914" w:type="dxa"/>
          </w:tcPr>
          <w:p w14:paraId="2FAC131D" w14:textId="77777777" w:rsidR="00255DD6" w:rsidRDefault="007B14D4" w:rsidP="00A87749">
            <w:pPr>
              <w:pStyle w:val="Tbltxt"/>
            </w:pPr>
            <w:r>
              <w:t>Module Objectives:</w:t>
            </w:r>
          </w:p>
          <w:p w14:paraId="56F5DBB6" w14:textId="77777777" w:rsidR="007B14D4" w:rsidRDefault="007B14D4" w:rsidP="00A87749">
            <w:pPr>
              <w:pStyle w:val="Tbltxt"/>
              <w:rPr>
                <w:rStyle w:val="Strong"/>
                <w:b w:val="0"/>
              </w:rPr>
            </w:pPr>
            <w:r>
              <w:t>At the end of this module you will be able to w</w:t>
            </w:r>
            <w:r w:rsidRPr="00951786">
              <w:rPr>
                <w:rStyle w:val="Strong"/>
                <w:b w:val="0"/>
              </w:rPr>
              <w:t>rite individualized SMART goals based on the employee’s job description, organization and department goals, and the individual’s development needs.</w:t>
            </w:r>
          </w:p>
          <w:p w14:paraId="30FAAFEE" w14:textId="77777777" w:rsidR="00501A7C" w:rsidRDefault="00501A7C" w:rsidP="00A87749">
            <w:pPr>
              <w:pStyle w:val="Tbltxt"/>
              <w:rPr>
                <w:rStyle w:val="Strong"/>
                <w:b w:val="0"/>
              </w:rPr>
            </w:pPr>
          </w:p>
          <w:p w14:paraId="41C9EA81" w14:textId="77777777" w:rsidR="00501A7C" w:rsidRDefault="00501A7C" w:rsidP="00A87749">
            <w:pPr>
              <w:pStyle w:val="Tbltxt"/>
              <w:rPr>
                <w:rStyle w:val="Strong"/>
                <w:b w:val="0"/>
              </w:rPr>
            </w:pPr>
            <w:r>
              <w:rPr>
                <w:rStyle w:val="Strong"/>
                <w:b w:val="0"/>
              </w:rPr>
              <w:t>Navigation tips:  To advance to the next slide, click “Next.”</w:t>
            </w:r>
          </w:p>
          <w:p w14:paraId="73F772BB" w14:textId="77777777" w:rsidR="00501A7C" w:rsidRDefault="00501A7C" w:rsidP="00A87749">
            <w:pPr>
              <w:pStyle w:val="Tbltxt"/>
              <w:rPr>
                <w:rStyle w:val="Strong"/>
                <w:b w:val="0"/>
              </w:rPr>
            </w:pPr>
            <w:r>
              <w:rPr>
                <w:rStyle w:val="Strong"/>
                <w:b w:val="0"/>
              </w:rPr>
              <w:t>To review previous slides, click “Back.”</w:t>
            </w:r>
          </w:p>
          <w:p w14:paraId="191BABBC" w14:textId="04EC2FEE" w:rsidR="00501A7C" w:rsidRDefault="00501A7C" w:rsidP="00A87749">
            <w:pPr>
              <w:pStyle w:val="Tbltxt"/>
            </w:pPr>
          </w:p>
        </w:tc>
        <w:tc>
          <w:tcPr>
            <w:tcW w:w="3205" w:type="dxa"/>
          </w:tcPr>
          <w:p w14:paraId="64289CAB" w14:textId="77777777" w:rsidR="00255DD6" w:rsidRDefault="007B14D4" w:rsidP="00A87749">
            <w:pPr>
              <w:pStyle w:val="Tbltxt"/>
            </w:pPr>
            <w:r>
              <w:t xml:space="preserve">Narrator: </w:t>
            </w:r>
          </w:p>
          <w:p w14:paraId="5598045B" w14:textId="050F3446" w:rsidR="007B14D4" w:rsidRDefault="007B14D4" w:rsidP="00A87749">
            <w:pPr>
              <w:pStyle w:val="Tbltxt"/>
            </w:pPr>
            <w:r>
              <w:t>At the end of this module you will be able to w</w:t>
            </w:r>
            <w:r w:rsidRPr="00951786">
              <w:rPr>
                <w:rStyle w:val="Strong"/>
                <w:b w:val="0"/>
              </w:rPr>
              <w:t>rite individualized SMART goals based on the employee’s job description, organization and department goals, and the individual’s development needs.</w:t>
            </w:r>
          </w:p>
        </w:tc>
        <w:tc>
          <w:tcPr>
            <w:tcW w:w="2914" w:type="dxa"/>
          </w:tcPr>
          <w:p w14:paraId="5E89FB45" w14:textId="77777777" w:rsidR="00255DD6" w:rsidRDefault="00B163A1" w:rsidP="00A47F9E">
            <w:pPr>
              <w:pStyle w:val="title"/>
            </w:pPr>
            <w:r>
              <w:rPr>
                <w:noProof/>
              </w:rPr>
              <w:drawing>
                <wp:inline distT="0" distB="0" distL="0" distR="0" wp14:anchorId="1664EE0B" wp14:editId="26B968CF">
                  <wp:extent cx="1612900" cy="10795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2900" cy="1079500"/>
                          </a:xfrm>
                          <a:prstGeom prst="rect">
                            <a:avLst/>
                          </a:prstGeom>
                          <a:noFill/>
                          <a:ln>
                            <a:noFill/>
                          </a:ln>
                        </pic:spPr>
                      </pic:pic>
                    </a:graphicData>
                  </a:graphic>
                </wp:inline>
              </w:drawing>
            </w:r>
          </w:p>
          <w:p w14:paraId="43EBE9F8" w14:textId="6E7964D9" w:rsidR="00B163A1" w:rsidRPr="00B163A1" w:rsidRDefault="00B163A1" w:rsidP="00B163A1">
            <w:r>
              <w:t>Magnifying glass with objectives written in lens.</w:t>
            </w:r>
          </w:p>
        </w:tc>
        <w:tc>
          <w:tcPr>
            <w:tcW w:w="2914" w:type="dxa"/>
          </w:tcPr>
          <w:p w14:paraId="6BCAF8B0" w14:textId="39ED71C5" w:rsidR="007B14D4" w:rsidRDefault="007B14D4" w:rsidP="007B14D4">
            <w:pPr>
              <w:pStyle w:val="Tbltxt"/>
            </w:pPr>
            <w:r>
              <w:t>Advance to next slide after narration</w:t>
            </w:r>
            <w:r w:rsidR="00F93300">
              <w:t xml:space="preserve"> or on click</w:t>
            </w:r>
            <w:r>
              <w:t>.</w:t>
            </w:r>
          </w:p>
          <w:p w14:paraId="4C7B953A" w14:textId="77777777" w:rsidR="00255DD6" w:rsidRDefault="00255DD6" w:rsidP="001D2E5A"/>
        </w:tc>
      </w:tr>
      <w:tr w:rsidR="00255DD6" w14:paraId="771A282D" w14:textId="77777777" w:rsidTr="003F67D7">
        <w:trPr>
          <w:cantSplit/>
          <w:trHeight w:val="240"/>
        </w:trPr>
        <w:tc>
          <w:tcPr>
            <w:tcW w:w="2003" w:type="dxa"/>
          </w:tcPr>
          <w:p w14:paraId="199EDA49" w14:textId="77660D4F" w:rsidR="00255DD6" w:rsidRPr="00255DD6" w:rsidRDefault="00255DD6" w:rsidP="00A87749">
            <w:pPr>
              <w:pStyle w:val="Tbltxt"/>
            </w:pPr>
            <w:r w:rsidRPr="00255DD6">
              <w:t xml:space="preserve">ID:  </w:t>
            </w:r>
            <w:r w:rsidR="004C6977">
              <w:t>C1</w:t>
            </w:r>
            <w:r w:rsidR="00371E23">
              <w:t>_</w:t>
            </w:r>
            <w:r w:rsidR="004C6977">
              <w:t>1</w:t>
            </w:r>
            <w:r w:rsidR="00371E23">
              <w:t>_0</w:t>
            </w:r>
            <w:r w:rsidR="00633470">
              <w:t>30</w:t>
            </w:r>
          </w:p>
          <w:p w14:paraId="7E28DAF0" w14:textId="33552757" w:rsidR="00255DD6" w:rsidRPr="00255DD6" w:rsidRDefault="00255DD6" w:rsidP="00A87749">
            <w:pPr>
              <w:pStyle w:val="Tbltxt"/>
            </w:pPr>
            <w:r w:rsidRPr="00255DD6">
              <w:t>T:</w:t>
            </w:r>
            <w:r w:rsidR="004C6977">
              <w:t xml:space="preserve">  </w:t>
            </w:r>
            <w:r w:rsidR="007B14D4">
              <w:t>Basic Text Slide</w:t>
            </w:r>
          </w:p>
          <w:p w14:paraId="006420C7" w14:textId="77777777" w:rsidR="00255DD6" w:rsidRPr="00255DD6" w:rsidRDefault="00255DD6" w:rsidP="00A87749">
            <w:pPr>
              <w:pStyle w:val="Tbltxt"/>
            </w:pPr>
            <w:r w:rsidRPr="00255DD6">
              <w:t xml:space="preserve">H1:  Course Overview </w:t>
            </w:r>
          </w:p>
          <w:p w14:paraId="1C4A21E0" w14:textId="77777777" w:rsidR="00255DD6" w:rsidRPr="00255DD6" w:rsidRDefault="00255DD6" w:rsidP="00A87749">
            <w:pPr>
              <w:pStyle w:val="Tbltxt"/>
            </w:pPr>
            <w:r w:rsidRPr="00255DD6">
              <w:t>H2:</w:t>
            </w:r>
            <w:r w:rsidR="004C6977">
              <w:t xml:space="preserve">  </w:t>
            </w:r>
            <w:r>
              <w:t>Overview</w:t>
            </w:r>
          </w:p>
        </w:tc>
        <w:tc>
          <w:tcPr>
            <w:tcW w:w="2914" w:type="dxa"/>
          </w:tcPr>
          <w:p w14:paraId="5509F8CF" w14:textId="77777777" w:rsidR="007B14D4" w:rsidRDefault="007B14D4" w:rsidP="007B14D4">
            <w:pPr>
              <w:pStyle w:val="Tbltxt"/>
            </w:pPr>
            <w:r>
              <w:t>Elements of a SMART goal</w:t>
            </w:r>
          </w:p>
          <w:p w14:paraId="7A9AED85" w14:textId="2E256A48" w:rsidR="007B14D4" w:rsidRDefault="007B14D4" w:rsidP="007B14D4">
            <w:pPr>
              <w:pStyle w:val="Tbltxt"/>
              <w:numPr>
                <w:ilvl w:val="0"/>
                <w:numId w:val="5"/>
              </w:numPr>
            </w:pPr>
            <w:r>
              <w:t>Specific</w:t>
            </w:r>
            <w:r w:rsidR="006973B5">
              <w:t xml:space="preserve"> – What will be accomplished?</w:t>
            </w:r>
          </w:p>
          <w:p w14:paraId="4F6A5DAF" w14:textId="26E7A7CA" w:rsidR="007B14D4" w:rsidRDefault="007B14D4" w:rsidP="007B14D4">
            <w:pPr>
              <w:pStyle w:val="Tbltxt"/>
              <w:numPr>
                <w:ilvl w:val="0"/>
                <w:numId w:val="5"/>
              </w:numPr>
            </w:pPr>
            <w:r>
              <w:t>Measurable</w:t>
            </w:r>
            <w:r w:rsidR="006973B5">
              <w:t xml:space="preserve"> – What metrics (data) will measure the goal?</w:t>
            </w:r>
          </w:p>
          <w:p w14:paraId="0CF895E5" w14:textId="67A23917" w:rsidR="007B14D4" w:rsidRDefault="007B14D4" w:rsidP="007B14D4">
            <w:pPr>
              <w:pStyle w:val="Tbltxt"/>
              <w:numPr>
                <w:ilvl w:val="0"/>
                <w:numId w:val="5"/>
              </w:numPr>
            </w:pPr>
            <w:r>
              <w:t>Achievable</w:t>
            </w:r>
            <w:r w:rsidR="006973B5">
              <w:t xml:space="preserve"> – Is the goal doable?  What about the skills and resources you might need?</w:t>
            </w:r>
          </w:p>
          <w:p w14:paraId="5534CBF9" w14:textId="4C21EE5B" w:rsidR="007B14D4" w:rsidRDefault="006973B5" w:rsidP="007B14D4">
            <w:pPr>
              <w:pStyle w:val="Tbltxt"/>
              <w:numPr>
                <w:ilvl w:val="0"/>
                <w:numId w:val="5"/>
              </w:numPr>
            </w:pPr>
            <w:r>
              <w:t>Relevant – How does the goal fit into the bigger picture such as the organization’s mission or larger goals?</w:t>
            </w:r>
          </w:p>
          <w:p w14:paraId="63024EF6" w14:textId="3D8A6061" w:rsidR="007B14D4" w:rsidRDefault="007B14D4" w:rsidP="007B14D4">
            <w:pPr>
              <w:pStyle w:val="Tbltxt"/>
              <w:numPr>
                <w:ilvl w:val="0"/>
                <w:numId w:val="5"/>
              </w:numPr>
            </w:pPr>
            <w:r>
              <w:t>Time-sensitive</w:t>
            </w:r>
            <w:r w:rsidR="006973B5">
              <w:t xml:space="preserve"> – What is the time frame for accomplishing the goal?</w:t>
            </w:r>
          </w:p>
        </w:tc>
        <w:tc>
          <w:tcPr>
            <w:tcW w:w="3205" w:type="dxa"/>
          </w:tcPr>
          <w:p w14:paraId="2E6A211B" w14:textId="77777777" w:rsidR="00255DD6" w:rsidRDefault="007B14D4" w:rsidP="00A87749">
            <w:pPr>
              <w:pStyle w:val="Tbltxt"/>
            </w:pPr>
            <w:r>
              <w:t>Narrator:</w:t>
            </w:r>
          </w:p>
          <w:p w14:paraId="1A42BFE6" w14:textId="0FE723E3" w:rsidR="007B14D4" w:rsidRDefault="007B14D4" w:rsidP="00A87749">
            <w:pPr>
              <w:pStyle w:val="Tbltxt"/>
            </w:pPr>
            <w:r>
              <w:t>We will look in detail at the five elements of a SMART goal:</w:t>
            </w:r>
            <w:r w:rsidR="006973B5">
              <w:t xml:space="preserve"> specific, measurable, relevant</w:t>
            </w:r>
            <w:r>
              <w:t>, time-sensitive</w:t>
            </w:r>
          </w:p>
          <w:p w14:paraId="0DC8AB8E" w14:textId="77777777" w:rsidR="006973B5" w:rsidRDefault="006973B5" w:rsidP="006973B5">
            <w:pPr>
              <w:pStyle w:val="Tbltxt"/>
              <w:numPr>
                <w:ilvl w:val="0"/>
                <w:numId w:val="5"/>
              </w:numPr>
            </w:pPr>
            <w:r>
              <w:t>Specific – What will be accomplished?</w:t>
            </w:r>
          </w:p>
          <w:p w14:paraId="666A279F" w14:textId="77777777" w:rsidR="006973B5" w:rsidRDefault="006973B5" w:rsidP="006973B5">
            <w:pPr>
              <w:pStyle w:val="Tbltxt"/>
              <w:numPr>
                <w:ilvl w:val="0"/>
                <w:numId w:val="5"/>
              </w:numPr>
            </w:pPr>
            <w:r>
              <w:t>Measurable – What metrics (data) will measure the goal?</w:t>
            </w:r>
          </w:p>
          <w:p w14:paraId="117EF214" w14:textId="77777777" w:rsidR="006973B5" w:rsidRDefault="006973B5" w:rsidP="006973B5">
            <w:pPr>
              <w:pStyle w:val="Tbltxt"/>
              <w:numPr>
                <w:ilvl w:val="0"/>
                <w:numId w:val="5"/>
              </w:numPr>
            </w:pPr>
            <w:r>
              <w:t>Achievable – Is the goal doable?  What about the skills and resources you might need?</w:t>
            </w:r>
          </w:p>
          <w:p w14:paraId="4E19B1A5" w14:textId="77777777" w:rsidR="006973B5" w:rsidRDefault="006973B5" w:rsidP="006973B5">
            <w:pPr>
              <w:pStyle w:val="Tbltxt"/>
              <w:numPr>
                <w:ilvl w:val="0"/>
                <w:numId w:val="5"/>
              </w:numPr>
            </w:pPr>
            <w:r>
              <w:t>Relevant – How does the goal fit into the bigger picture such as the organization’s mission or larger goals?</w:t>
            </w:r>
          </w:p>
          <w:p w14:paraId="6A9C319E" w14:textId="4AC0F29D" w:rsidR="006973B5" w:rsidRDefault="006973B5" w:rsidP="006973B5">
            <w:pPr>
              <w:pStyle w:val="Tbltxt"/>
              <w:numPr>
                <w:ilvl w:val="0"/>
                <w:numId w:val="5"/>
              </w:numPr>
            </w:pPr>
            <w:r>
              <w:t>Time-sensitive – What is the time frame for accomplishing the goal?</w:t>
            </w:r>
          </w:p>
        </w:tc>
        <w:tc>
          <w:tcPr>
            <w:tcW w:w="2914" w:type="dxa"/>
          </w:tcPr>
          <w:p w14:paraId="616FE44B" w14:textId="77777777" w:rsidR="00B163A1" w:rsidRDefault="00B163A1" w:rsidP="00A87749">
            <w:pPr>
              <w:pStyle w:val="Tbltxt"/>
            </w:pPr>
          </w:p>
          <w:p w14:paraId="06917262" w14:textId="77777777" w:rsidR="00E6738C" w:rsidRDefault="00E6738C" w:rsidP="00E6738C">
            <w:pPr>
              <w:pStyle w:val="Tbltxt"/>
            </w:pPr>
            <w:r>
              <w:rPr>
                <w:noProof/>
              </w:rPr>
              <w:drawing>
                <wp:inline distT="0" distB="0" distL="0" distR="0" wp14:anchorId="1AE097A6" wp14:editId="35267D2B">
                  <wp:extent cx="1612900" cy="11430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143000"/>
                          </a:xfrm>
                          <a:prstGeom prst="rect">
                            <a:avLst/>
                          </a:prstGeom>
                          <a:noFill/>
                          <a:ln>
                            <a:noFill/>
                          </a:ln>
                        </pic:spPr>
                      </pic:pic>
                    </a:graphicData>
                  </a:graphic>
                </wp:inline>
              </w:drawing>
            </w:r>
          </w:p>
          <w:p w14:paraId="05287D14" w14:textId="14DDC523" w:rsidR="00255DD6" w:rsidRDefault="00E6738C" w:rsidP="00E6738C">
            <w:pPr>
              <w:pStyle w:val="Tbltxt"/>
            </w:pPr>
            <w:r>
              <w:t>Graphic with up arrows for each letter SMART pointing to images</w:t>
            </w:r>
          </w:p>
        </w:tc>
        <w:tc>
          <w:tcPr>
            <w:tcW w:w="2914" w:type="dxa"/>
          </w:tcPr>
          <w:p w14:paraId="05739E68" w14:textId="77777777" w:rsidR="00255DD6" w:rsidRDefault="007B14D4" w:rsidP="001D2E5A">
            <w:r>
              <w:t>Highlight each element in sync with the narration.</w:t>
            </w:r>
          </w:p>
          <w:p w14:paraId="7D531359" w14:textId="0C82FA0A" w:rsidR="00CF3215" w:rsidRDefault="00CF3215" w:rsidP="001D2E5A">
            <w:r>
              <w:t>Advanc</w:t>
            </w:r>
            <w:r w:rsidR="00315AFE">
              <w:t>e to next slide after narration or on click.</w:t>
            </w:r>
          </w:p>
        </w:tc>
      </w:tr>
      <w:tr w:rsidR="00255DD6" w14:paraId="4DD264F7" w14:textId="77777777" w:rsidTr="003F67D7">
        <w:trPr>
          <w:cantSplit/>
          <w:trHeight w:val="240"/>
        </w:trPr>
        <w:tc>
          <w:tcPr>
            <w:tcW w:w="2003" w:type="dxa"/>
          </w:tcPr>
          <w:p w14:paraId="41844773" w14:textId="3884D9F5" w:rsidR="00255DD6" w:rsidRPr="00255DD6" w:rsidRDefault="00255DD6" w:rsidP="00A87749">
            <w:pPr>
              <w:pStyle w:val="Tbltxt"/>
            </w:pPr>
            <w:r w:rsidRPr="00255DD6">
              <w:t>ID:</w:t>
            </w:r>
            <w:r w:rsidR="004C6977">
              <w:t xml:space="preserve"> </w:t>
            </w:r>
            <w:r w:rsidRPr="00255DD6">
              <w:t xml:space="preserve"> </w:t>
            </w:r>
            <w:r w:rsidR="004C6977">
              <w:t>C1</w:t>
            </w:r>
            <w:r w:rsidR="00371E23">
              <w:t>_</w:t>
            </w:r>
            <w:r w:rsidR="004C6977">
              <w:t>1</w:t>
            </w:r>
            <w:r w:rsidR="00371E23">
              <w:t>_0</w:t>
            </w:r>
            <w:r w:rsidR="00633470">
              <w:t>40</w:t>
            </w:r>
          </w:p>
          <w:p w14:paraId="0AB5DF6C" w14:textId="3F311C88" w:rsidR="00255DD6" w:rsidRPr="00255DD6" w:rsidRDefault="00255DD6" w:rsidP="00A87749">
            <w:pPr>
              <w:pStyle w:val="Tbltxt"/>
            </w:pPr>
            <w:r w:rsidRPr="00255DD6">
              <w:t xml:space="preserve">T: </w:t>
            </w:r>
            <w:r w:rsidR="004C6977">
              <w:t xml:space="preserve"> </w:t>
            </w:r>
            <w:r w:rsidR="00683D56">
              <w:t>Basic Text Slide</w:t>
            </w:r>
          </w:p>
          <w:p w14:paraId="7E48E123" w14:textId="28426C44" w:rsidR="00255DD6" w:rsidRPr="00255DD6" w:rsidRDefault="00255DD6" w:rsidP="00683D56">
            <w:pPr>
              <w:pStyle w:val="Tbltxt"/>
            </w:pPr>
            <w:r w:rsidRPr="00255DD6">
              <w:t xml:space="preserve">H1: </w:t>
            </w:r>
            <w:r w:rsidR="004C6977">
              <w:t xml:space="preserve"> </w:t>
            </w:r>
            <w:r w:rsidR="00683D56">
              <w:t>S- Specific</w:t>
            </w:r>
          </w:p>
          <w:p w14:paraId="4CF1F0AD" w14:textId="17404340" w:rsidR="00255DD6" w:rsidRPr="00255DD6" w:rsidRDefault="00255DD6" w:rsidP="00A87749">
            <w:pPr>
              <w:pStyle w:val="Tbltxt"/>
            </w:pPr>
          </w:p>
        </w:tc>
        <w:tc>
          <w:tcPr>
            <w:tcW w:w="2914" w:type="dxa"/>
          </w:tcPr>
          <w:p w14:paraId="0E359E02" w14:textId="77777777" w:rsidR="000C4C65" w:rsidRDefault="000C4C65" w:rsidP="00683D56">
            <w:pPr>
              <w:pStyle w:val="Tbltxt"/>
            </w:pPr>
            <w:r>
              <w:t xml:space="preserve">Clearly defining what you </w:t>
            </w:r>
            <w:r w:rsidR="00683D56">
              <w:t xml:space="preserve">ant to accomplish. </w:t>
            </w:r>
            <w:r w:rsidR="005C3591">
              <w:t xml:space="preserve"> </w:t>
            </w:r>
          </w:p>
          <w:p w14:paraId="7E38D5D6" w14:textId="203C2547" w:rsidR="00255DD6" w:rsidRDefault="000C4C65" w:rsidP="00683D56">
            <w:pPr>
              <w:pStyle w:val="Tbltxt"/>
            </w:pPr>
            <w:r>
              <w:t>G</w:t>
            </w:r>
            <w:r w:rsidR="005C3591">
              <w:t xml:space="preserve">oals are </w:t>
            </w:r>
            <w:r w:rsidR="00E314CD">
              <w:t xml:space="preserve">tangible, </w:t>
            </w:r>
            <w:r w:rsidR="005C3591">
              <w:t>unambiguous and use action verbs.</w:t>
            </w:r>
            <w:r w:rsidR="00E314CD">
              <w:t xml:space="preserve">  </w:t>
            </w:r>
          </w:p>
          <w:p w14:paraId="6298C04F" w14:textId="77777777" w:rsidR="00683D56" w:rsidRDefault="00683D56" w:rsidP="00683D56">
            <w:pPr>
              <w:pStyle w:val="Tbltxt"/>
            </w:pPr>
            <w:r>
              <w:t>Who – who needs to be involved</w:t>
            </w:r>
          </w:p>
          <w:p w14:paraId="1A300568" w14:textId="77777777" w:rsidR="00683D56" w:rsidRDefault="00683D56" w:rsidP="00683D56">
            <w:pPr>
              <w:pStyle w:val="Tbltxt"/>
            </w:pPr>
            <w:r>
              <w:t xml:space="preserve">What – </w:t>
            </w:r>
            <w:r w:rsidR="00BC6310">
              <w:t xml:space="preserve">be detailed in describing </w:t>
            </w:r>
            <w:r>
              <w:t xml:space="preserve">exactly what </w:t>
            </w:r>
            <w:r w:rsidR="00BC6310">
              <w:t xml:space="preserve">you are </w:t>
            </w:r>
            <w:r>
              <w:t>trying to accomplish</w:t>
            </w:r>
          </w:p>
          <w:p w14:paraId="763D4030" w14:textId="6542ADF6" w:rsidR="00BC6310" w:rsidRDefault="00BC6310" w:rsidP="00683D56">
            <w:pPr>
              <w:pStyle w:val="Tbltxt"/>
            </w:pPr>
            <w:r>
              <w:t>When – this will apply in the “T” – time-</w:t>
            </w:r>
            <w:r w:rsidR="00E537F0">
              <w:t>sensitive</w:t>
            </w:r>
            <w:r>
              <w:t xml:space="preserve"> element</w:t>
            </w:r>
          </w:p>
          <w:p w14:paraId="3A65FFFF" w14:textId="77777777" w:rsidR="00BC6310" w:rsidRDefault="00BC6310" w:rsidP="00683D56">
            <w:pPr>
              <w:pStyle w:val="Tbltxt"/>
            </w:pPr>
            <w:r>
              <w:t>Where – determine if the location or an event is relevant</w:t>
            </w:r>
          </w:p>
          <w:p w14:paraId="7CFD20AA" w14:textId="77777777" w:rsidR="00BC6310" w:rsidRDefault="00BC6310" w:rsidP="00683D56">
            <w:pPr>
              <w:pStyle w:val="Tbltxt"/>
            </w:pPr>
            <w:r>
              <w:t>Which – determine any roadblocks or pre-requisites to achieving the goal</w:t>
            </w:r>
          </w:p>
          <w:p w14:paraId="78AB0B83" w14:textId="5CF864AB" w:rsidR="00BC6310" w:rsidRDefault="00BC6310" w:rsidP="00683D56">
            <w:pPr>
              <w:pStyle w:val="Tbltxt"/>
            </w:pPr>
            <w:r>
              <w:t>Why – What is the reason for the goal?  What will be di</w:t>
            </w:r>
            <w:r w:rsidR="00842F65">
              <w:t>fferent if the goal is achieved.</w:t>
            </w:r>
          </w:p>
        </w:tc>
        <w:tc>
          <w:tcPr>
            <w:tcW w:w="3205" w:type="dxa"/>
          </w:tcPr>
          <w:p w14:paraId="3ABC4B52" w14:textId="77777777" w:rsidR="00255DD6" w:rsidRDefault="00315AFE" w:rsidP="00A87749">
            <w:pPr>
              <w:pStyle w:val="Tbltxt"/>
            </w:pPr>
            <w:r>
              <w:t>Narrator:</w:t>
            </w:r>
          </w:p>
          <w:p w14:paraId="54E5ABA8" w14:textId="290F2E41" w:rsidR="00315AFE" w:rsidRDefault="00315AFE" w:rsidP="00A87749">
            <w:pPr>
              <w:pStyle w:val="Tbltxt"/>
            </w:pPr>
            <w:r>
              <w:t>Specific goals are important as when goals are vague, they are not actionable.  Think in terms of the “”Ws” – who, what, when, where, which, and why.</w:t>
            </w:r>
          </w:p>
        </w:tc>
        <w:tc>
          <w:tcPr>
            <w:tcW w:w="2914" w:type="dxa"/>
          </w:tcPr>
          <w:p w14:paraId="466E48F5" w14:textId="1605297F" w:rsidR="00255DD6" w:rsidRDefault="00554CDB" w:rsidP="00A87749">
            <w:pPr>
              <w:pStyle w:val="Tbltxt"/>
            </w:pPr>
            <w:r>
              <w:t>Cartoon character thinking in front of question mark.</w:t>
            </w:r>
            <w:r w:rsidR="00315AFE">
              <w:rPr>
                <w:noProof/>
              </w:rPr>
              <w:drawing>
                <wp:inline distT="0" distB="0" distL="0" distR="0" wp14:anchorId="676F19CA" wp14:editId="64DD291B">
                  <wp:extent cx="1612900" cy="1612900"/>
                  <wp:effectExtent l="0" t="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p w14:paraId="09F72AAB" w14:textId="77777777" w:rsidR="00315AFE" w:rsidRDefault="00315AFE" w:rsidP="00A87749">
            <w:pPr>
              <w:pStyle w:val="Tbltxt"/>
            </w:pPr>
          </w:p>
        </w:tc>
        <w:tc>
          <w:tcPr>
            <w:tcW w:w="2914" w:type="dxa"/>
          </w:tcPr>
          <w:p w14:paraId="2B72763B" w14:textId="77777777" w:rsidR="00255DD6" w:rsidRDefault="000C4C65" w:rsidP="00A87749">
            <w:pPr>
              <w:pStyle w:val="Tbltxt"/>
            </w:pPr>
            <w:r>
              <w:t xml:space="preserve">Fade in each bullet synced to narration. </w:t>
            </w:r>
          </w:p>
          <w:p w14:paraId="6A2CA568" w14:textId="7EC749CC" w:rsidR="00CF3215" w:rsidRDefault="00CF3215" w:rsidP="00CF3215">
            <w:pPr>
              <w:pStyle w:val="Tbltxt"/>
            </w:pPr>
            <w:r>
              <w:t xml:space="preserve">Advance to next slide </w:t>
            </w:r>
            <w:r w:rsidR="00315AFE">
              <w:t>after narration or on click.</w:t>
            </w:r>
          </w:p>
        </w:tc>
      </w:tr>
      <w:tr w:rsidR="00287B1E" w14:paraId="59BB0483" w14:textId="77777777" w:rsidTr="003F67D7">
        <w:trPr>
          <w:cantSplit/>
          <w:trHeight w:val="240"/>
        </w:trPr>
        <w:tc>
          <w:tcPr>
            <w:tcW w:w="2003" w:type="dxa"/>
          </w:tcPr>
          <w:p w14:paraId="717EB831" w14:textId="64A25630" w:rsidR="003E6FEC" w:rsidRPr="00255DD6" w:rsidRDefault="003E6FEC" w:rsidP="003E6FEC">
            <w:pPr>
              <w:pStyle w:val="Tbltxt"/>
            </w:pPr>
            <w:r w:rsidRPr="00255DD6">
              <w:t>ID:</w:t>
            </w:r>
            <w:r>
              <w:t xml:space="preserve"> </w:t>
            </w:r>
            <w:r w:rsidRPr="00255DD6">
              <w:t xml:space="preserve"> </w:t>
            </w:r>
            <w:r>
              <w:t>C1_1_050</w:t>
            </w:r>
          </w:p>
          <w:p w14:paraId="256D2644" w14:textId="77777777" w:rsidR="003E6FEC" w:rsidRPr="00255DD6" w:rsidRDefault="003E6FEC" w:rsidP="003E6FEC">
            <w:pPr>
              <w:pStyle w:val="Tbltxt"/>
            </w:pPr>
            <w:r w:rsidRPr="00255DD6">
              <w:t xml:space="preserve">T: </w:t>
            </w:r>
            <w:r>
              <w:t xml:space="preserve"> Basic Text Slide</w:t>
            </w:r>
          </w:p>
          <w:p w14:paraId="6761B8EC" w14:textId="77777777" w:rsidR="003E6FEC" w:rsidRPr="00255DD6" w:rsidRDefault="003E6FEC" w:rsidP="003E6FEC">
            <w:pPr>
              <w:pStyle w:val="Tbltxt"/>
            </w:pPr>
            <w:r w:rsidRPr="00255DD6">
              <w:t xml:space="preserve">H1: </w:t>
            </w:r>
            <w:r>
              <w:t xml:space="preserve"> S- Specific</w:t>
            </w:r>
          </w:p>
          <w:p w14:paraId="1B783DEF" w14:textId="15DB18EA" w:rsidR="00287B1E" w:rsidRPr="00255DD6" w:rsidRDefault="00287B1E" w:rsidP="00A87749">
            <w:pPr>
              <w:pStyle w:val="Tbltxt"/>
            </w:pPr>
          </w:p>
        </w:tc>
        <w:tc>
          <w:tcPr>
            <w:tcW w:w="2914" w:type="dxa"/>
          </w:tcPr>
          <w:p w14:paraId="24545CA4" w14:textId="77777777" w:rsidR="00287B1E" w:rsidRDefault="003E6FEC" w:rsidP="00A87749">
            <w:pPr>
              <w:pStyle w:val="Tbltxt"/>
            </w:pPr>
            <w:r>
              <w:t xml:space="preserve">Let’s look at a few goals.  </w:t>
            </w:r>
          </w:p>
          <w:p w14:paraId="75796D28" w14:textId="77777777" w:rsidR="003E6FEC" w:rsidRDefault="003E6FEC" w:rsidP="00A87749">
            <w:pPr>
              <w:pStyle w:val="Tbltxt"/>
            </w:pPr>
            <w:r>
              <w:t>Lose weight.</w:t>
            </w:r>
          </w:p>
          <w:p w14:paraId="75345441" w14:textId="77777777" w:rsidR="003E6FEC" w:rsidRDefault="003E6FEC" w:rsidP="00A87749">
            <w:pPr>
              <w:pStyle w:val="Tbltxt"/>
            </w:pPr>
            <w:r>
              <w:t>Win the lottery.</w:t>
            </w:r>
          </w:p>
          <w:p w14:paraId="2499F7A4" w14:textId="45ABA819" w:rsidR="003E6FEC" w:rsidRDefault="003E6FEC" w:rsidP="00A87749">
            <w:pPr>
              <w:pStyle w:val="Tbltxt"/>
            </w:pPr>
            <w:r>
              <w:t>Write a fan fiction story based on Harry Potter.</w:t>
            </w:r>
          </w:p>
          <w:p w14:paraId="41BE1024" w14:textId="3625C780" w:rsidR="003E6FEC" w:rsidRDefault="003E6FEC" w:rsidP="00A87749">
            <w:pPr>
              <w:pStyle w:val="Tbltxt"/>
            </w:pPr>
            <w:r>
              <w:t>Create an apple dessert for a baking contest.</w:t>
            </w:r>
          </w:p>
          <w:p w14:paraId="6EECCA5F" w14:textId="0EDF372C" w:rsidR="003E6FEC" w:rsidRDefault="003E6FEC" w:rsidP="00A87749">
            <w:pPr>
              <w:pStyle w:val="Tbltxt"/>
            </w:pPr>
          </w:p>
        </w:tc>
        <w:tc>
          <w:tcPr>
            <w:tcW w:w="3205" w:type="dxa"/>
          </w:tcPr>
          <w:p w14:paraId="160121E6" w14:textId="5215810B" w:rsidR="00287B1E" w:rsidRDefault="003E6FEC" w:rsidP="00A87749">
            <w:pPr>
              <w:pStyle w:val="Tbltxt"/>
            </w:pPr>
            <w:r>
              <w:t>Narrator:</w:t>
            </w:r>
            <w:r w:rsidR="006973B5">
              <w:t xml:space="preserve">  </w:t>
            </w:r>
            <w:r w:rsidR="00842F65">
              <w:t xml:space="preserve">These are the kind of goals we see all the time – like New Year’s Resolutions.  </w:t>
            </w:r>
            <w:r w:rsidR="006973B5">
              <w:t>Which of these are specific?  Which are not?  What is missing?</w:t>
            </w:r>
          </w:p>
          <w:p w14:paraId="35B31983" w14:textId="77777777" w:rsidR="006973B5" w:rsidRDefault="006973B5" w:rsidP="00A87749">
            <w:pPr>
              <w:pStyle w:val="Tbltxt"/>
            </w:pPr>
          </w:p>
          <w:p w14:paraId="2E33C19B" w14:textId="77777777" w:rsidR="006973B5" w:rsidRDefault="006973B5" w:rsidP="00A87749">
            <w:pPr>
              <w:pStyle w:val="Tbltxt"/>
            </w:pPr>
            <w:r>
              <w:t xml:space="preserve">The first two goals are vague and do not specifically tell enough to get started on an action plan.  </w:t>
            </w:r>
          </w:p>
          <w:p w14:paraId="0D1C8278" w14:textId="36971700" w:rsidR="006973B5" w:rsidRDefault="006973B5" w:rsidP="00A87749">
            <w:pPr>
              <w:pStyle w:val="Tbltxt"/>
            </w:pPr>
            <w:r>
              <w:t>The last two goals are more specific but still need some work to add the other elements to make a complete goal.</w:t>
            </w:r>
          </w:p>
        </w:tc>
        <w:tc>
          <w:tcPr>
            <w:tcW w:w="2914" w:type="dxa"/>
          </w:tcPr>
          <w:p w14:paraId="19C5F510" w14:textId="67230868" w:rsidR="00287B1E" w:rsidRDefault="00E6738C" w:rsidP="00A87749">
            <w:pPr>
              <w:pStyle w:val="Tbltxt"/>
            </w:pPr>
            <w:r>
              <w:t>Bull’s eye target with dart/arrow in center.</w:t>
            </w:r>
            <w:r>
              <w:rPr>
                <w:noProof/>
              </w:rPr>
              <w:drawing>
                <wp:inline distT="0" distB="0" distL="0" distR="0" wp14:anchorId="460666C1" wp14:editId="7EA0E64E">
                  <wp:extent cx="1612900" cy="1612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c>
        <w:tc>
          <w:tcPr>
            <w:tcW w:w="2914" w:type="dxa"/>
          </w:tcPr>
          <w:p w14:paraId="69C06C28" w14:textId="77777777" w:rsidR="00287B1E" w:rsidRDefault="00CF3215" w:rsidP="00A87749">
            <w:pPr>
              <w:pStyle w:val="Tbltxt"/>
            </w:pPr>
            <w:r>
              <w:t xml:space="preserve">Highlight the last two bullet points in bold/contrasting color text.  </w:t>
            </w:r>
          </w:p>
          <w:p w14:paraId="5A571484" w14:textId="17BF0C01" w:rsidR="00CF3215" w:rsidRDefault="00CF3215" w:rsidP="00A87749">
            <w:pPr>
              <w:pStyle w:val="Tbltxt"/>
            </w:pPr>
            <w:r>
              <w:t>Advance to next slide after narration</w:t>
            </w:r>
            <w:r w:rsidR="00315AFE">
              <w:t xml:space="preserve"> or on click</w:t>
            </w:r>
            <w:r>
              <w:t>.</w:t>
            </w:r>
          </w:p>
        </w:tc>
      </w:tr>
      <w:tr w:rsidR="00287B1E" w14:paraId="12C7789A" w14:textId="77777777" w:rsidTr="003F67D7">
        <w:trPr>
          <w:cantSplit/>
          <w:trHeight w:val="240"/>
        </w:trPr>
        <w:tc>
          <w:tcPr>
            <w:tcW w:w="2003" w:type="dxa"/>
          </w:tcPr>
          <w:p w14:paraId="3D770EE7" w14:textId="160239FD" w:rsidR="006973B5" w:rsidRPr="00255DD6" w:rsidRDefault="006973B5" w:rsidP="006973B5">
            <w:pPr>
              <w:pStyle w:val="Tbltxt"/>
            </w:pPr>
            <w:r w:rsidRPr="00255DD6">
              <w:t>ID:</w:t>
            </w:r>
            <w:r>
              <w:t xml:space="preserve"> </w:t>
            </w:r>
            <w:r w:rsidRPr="00255DD6">
              <w:t xml:space="preserve"> </w:t>
            </w:r>
            <w:r>
              <w:t>C1_1_060</w:t>
            </w:r>
          </w:p>
          <w:p w14:paraId="1B838A63" w14:textId="77777777" w:rsidR="006973B5" w:rsidRPr="00255DD6" w:rsidRDefault="006973B5" w:rsidP="006973B5">
            <w:pPr>
              <w:pStyle w:val="Tbltxt"/>
            </w:pPr>
            <w:r w:rsidRPr="00255DD6">
              <w:t xml:space="preserve">T: </w:t>
            </w:r>
            <w:r>
              <w:t xml:space="preserve"> Basic Text Slide</w:t>
            </w:r>
          </w:p>
          <w:p w14:paraId="2060C2F8" w14:textId="77777777" w:rsidR="006973B5" w:rsidRPr="00255DD6" w:rsidRDefault="006973B5" w:rsidP="006973B5">
            <w:pPr>
              <w:pStyle w:val="Tbltxt"/>
            </w:pPr>
            <w:r w:rsidRPr="00255DD6">
              <w:t xml:space="preserve">H1: </w:t>
            </w:r>
            <w:r>
              <w:t xml:space="preserve"> S- Specific</w:t>
            </w:r>
          </w:p>
          <w:p w14:paraId="76A8F964" w14:textId="12972131" w:rsidR="00287B1E" w:rsidRPr="00255DD6" w:rsidRDefault="00287B1E" w:rsidP="00A87749">
            <w:pPr>
              <w:pStyle w:val="Tbltxt"/>
            </w:pPr>
          </w:p>
        </w:tc>
        <w:tc>
          <w:tcPr>
            <w:tcW w:w="2914" w:type="dxa"/>
          </w:tcPr>
          <w:p w14:paraId="4B746F6F" w14:textId="777182E3" w:rsidR="00287B1E" w:rsidRDefault="006973B5" w:rsidP="00A87749">
            <w:pPr>
              <w:pStyle w:val="Tbltxt"/>
            </w:pPr>
            <w:r>
              <w:t>Let’s practice.  Select whether you want to try examples of clinical goals or support services/administrative goals</w:t>
            </w:r>
          </w:p>
        </w:tc>
        <w:tc>
          <w:tcPr>
            <w:tcW w:w="3205" w:type="dxa"/>
          </w:tcPr>
          <w:p w14:paraId="4CE3C3C6" w14:textId="3A57500A" w:rsidR="00287B1E" w:rsidRDefault="00287B1E" w:rsidP="00B91F6D">
            <w:pPr>
              <w:pStyle w:val="Tbltxt"/>
            </w:pPr>
          </w:p>
        </w:tc>
        <w:tc>
          <w:tcPr>
            <w:tcW w:w="2914" w:type="dxa"/>
          </w:tcPr>
          <w:p w14:paraId="58DA6396" w14:textId="29D15B56" w:rsidR="00287B1E" w:rsidRDefault="00AC7487" w:rsidP="00A87749">
            <w:pPr>
              <w:pStyle w:val="Tbltxt"/>
            </w:pPr>
            <w:r>
              <w:t>Bull’s eye target with dart/arrow in center.</w:t>
            </w:r>
            <w:r>
              <w:rPr>
                <w:noProof/>
              </w:rPr>
              <w:drawing>
                <wp:inline distT="0" distB="0" distL="0" distR="0" wp14:anchorId="5FA9B0BB" wp14:editId="0BEDE282">
                  <wp:extent cx="1612900" cy="1612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c>
        <w:tc>
          <w:tcPr>
            <w:tcW w:w="2914" w:type="dxa"/>
          </w:tcPr>
          <w:p w14:paraId="415C2CE4" w14:textId="77777777" w:rsidR="00287B1E" w:rsidRDefault="00486297" w:rsidP="00A87749">
            <w:pPr>
              <w:pStyle w:val="Tbltxt"/>
            </w:pPr>
            <w:r>
              <w:t xml:space="preserve">Buttons with Branching options to Clinical or Support/Administrative Examples.  </w:t>
            </w:r>
          </w:p>
          <w:p w14:paraId="24EA519C" w14:textId="77777777" w:rsidR="00486297" w:rsidRDefault="00486297" w:rsidP="00A87749">
            <w:pPr>
              <w:pStyle w:val="Tbltxt"/>
            </w:pPr>
            <w:r>
              <w:t>Clinical = C1_1_1_061</w:t>
            </w:r>
          </w:p>
          <w:p w14:paraId="4D2B5778" w14:textId="05BE91E8" w:rsidR="00486297" w:rsidRDefault="005C3591" w:rsidP="00A87749">
            <w:pPr>
              <w:pStyle w:val="Tbltxt"/>
            </w:pPr>
            <w:r>
              <w:t>Support/Administrative</w:t>
            </w:r>
            <w:r w:rsidR="00486297">
              <w:t xml:space="preserve"> = C1_1_1_062</w:t>
            </w:r>
          </w:p>
        </w:tc>
      </w:tr>
      <w:tr w:rsidR="00287B1E" w14:paraId="522803EC" w14:textId="77777777" w:rsidTr="003F67D7">
        <w:trPr>
          <w:cantSplit/>
          <w:trHeight w:val="240"/>
        </w:trPr>
        <w:tc>
          <w:tcPr>
            <w:tcW w:w="2003" w:type="dxa"/>
          </w:tcPr>
          <w:p w14:paraId="0B6EE9D8" w14:textId="4C499108" w:rsidR="00486297" w:rsidRPr="00255DD6" w:rsidRDefault="00486297" w:rsidP="00486297">
            <w:pPr>
              <w:pStyle w:val="Tbltxt"/>
            </w:pPr>
            <w:r w:rsidRPr="00255DD6">
              <w:t>ID:</w:t>
            </w:r>
            <w:r>
              <w:t xml:space="preserve"> </w:t>
            </w:r>
            <w:r w:rsidRPr="00255DD6">
              <w:t xml:space="preserve"> </w:t>
            </w:r>
            <w:r>
              <w:t>C1_1_061</w:t>
            </w:r>
          </w:p>
          <w:p w14:paraId="390DC854" w14:textId="139D9057" w:rsidR="00486297" w:rsidRPr="00255DD6" w:rsidRDefault="00486297" w:rsidP="00486297">
            <w:pPr>
              <w:pStyle w:val="Tbltxt"/>
            </w:pPr>
            <w:r w:rsidRPr="00255DD6">
              <w:t xml:space="preserve">T: </w:t>
            </w:r>
            <w:r>
              <w:t xml:space="preserve"> </w:t>
            </w:r>
            <w:r w:rsidR="00EB64E3">
              <w:t>Assessment – Multiple choice</w:t>
            </w:r>
          </w:p>
          <w:p w14:paraId="60CB1595" w14:textId="2187A723" w:rsidR="00486297" w:rsidRPr="00255DD6" w:rsidRDefault="00486297" w:rsidP="00486297">
            <w:pPr>
              <w:pStyle w:val="Tbltxt"/>
            </w:pPr>
            <w:r w:rsidRPr="00255DD6">
              <w:t xml:space="preserve">H1: </w:t>
            </w:r>
            <w:r>
              <w:t xml:space="preserve"> S- Specific – Clinical Examples/Practice</w:t>
            </w:r>
          </w:p>
          <w:p w14:paraId="096A75E7" w14:textId="77777777" w:rsidR="00287B1E" w:rsidRPr="00255DD6" w:rsidRDefault="00287B1E" w:rsidP="00A87749">
            <w:pPr>
              <w:pStyle w:val="Tbltxt"/>
            </w:pPr>
          </w:p>
        </w:tc>
        <w:tc>
          <w:tcPr>
            <w:tcW w:w="2914" w:type="dxa"/>
          </w:tcPr>
          <w:p w14:paraId="7DF35E37" w14:textId="1EB7127A" w:rsidR="00F765F1" w:rsidRDefault="00B91F6D" w:rsidP="00A87749">
            <w:pPr>
              <w:pStyle w:val="Tbltxt"/>
            </w:pPr>
            <w:r>
              <w:t>From the list below, select the statements that you think meet the criteria of “S” – specific.</w:t>
            </w:r>
          </w:p>
          <w:p w14:paraId="58DB92CA" w14:textId="08D8BF29" w:rsidR="00F765F1" w:rsidRDefault="00F765F1" w:rsidP="00F765F1">
            <w:pPr>
              <w:pStyle w:val="Tbltxt"/>
              <w:numPr>
                <w:ilvl w:val="0"/>
                <w:numId w:val="5"/>
              </w:numPr>
            </w:pPr>
            <w:r>
              <w:t>Be on time for work.</w:t>
            </w:r>
          </w:p>
          <w:p w14:paraId="7E2A4D93" w14:textId="77777777" w:rsidR="00F765F1" w:rsidRDefault="000463FD" w:rsidP="00F765F1">
            <w:pPr>
              <w:pStyle w:val="Tbltxt"/>
              <w:numPr>
                <w:ilvl w:val="0"/>
                <w:numId w:val="5"/>
              </w:numPr>
            </w:pPr>
            <w:r>
              <w:t>Have a positive attitude.</w:t>
            </w:r>
          </w:p>
          <w:p w14:paraId="35DE416D" w14:textId="77777777" w:rsidR="000463FD" w:rsidRDefault="000463FD" w:rsidP="00F765F1">
            <w:pPr>
              <w:pStyle w:val="Tbltxt"/>
              <w:numPr>
                <w:ilvl w:val="0"/>
                <w:numId w:val="5"/>
              </w:numPr>
            </w:pPr>
            <w:r>
              <w:t>Perform bedside handoff.</w:t>
            </w:r>
          </w:p>
          <w:p w14:paraId="28FC2433" w14:textId="77777777" w:rsidR="000463FD" w:rsidRDefault="001F6B4B" w:rsidP="00F765F1">
            <w:pPr>
              <w:pStyle w:val="Tbltxt"/>
              <w:numPr>
                <w:ilvl w:val="0"/>
                <w:numId w:val="5"/>
              </w:numPr>
            </w:pPr>
            <w:r>
              <w:t>Attend all staff meetings</w:t>
            </w:r>
          </w:p>
          <w:p w14:paraId="61568C19" w14:textId="77777777" w:rsidR="001F6B4B" w:rsidRDefault="001F6B4B" w:rsidP="00F765F1">
            <w:pPr>
              <w:pStyle w:val="Tbltxt"/>
              <w:numPr>
                <w:ilvl w:val="0"/>
                <w:numId w:val="5"/>
              </w:numPr>
            </w:pPr>
            <w:r>
              <w:t>Set my alarm clock and do not hit snooze.</w:t>
            </w:r>
          </w:p>
          <w:p w14:paraId="2F05BD2A" w14:textId="70BEC715" w:rsidR="001F6B4B" w:rsidRDefault="001F6B4B" w:rsidP="00F765F1">
            <w:pPr>
              <w:pStyle w:val="Tbltxt"/>
              <w:numPr>
                <w:ilvl w:val="0"/>
                <w:numId w:val="5"/>
              </w:numPr>
            </w:pPr>
            <w:r>
              <w:t>Use AIDET when assessing each new patient.</w:t>
            </w:r>
          </w:p>
          <w:p w14:paraId="704CA6FD" w14:textId="77777777" w:rsidR="00F765F1" w:rsidRDefault="00F765F1" w:rsidP="00EB64E3">
            <w:pPr>
              <w:pStyle w:val="Tbltxt"/>
            </w:pPr>
          </w:p>
          <w:p w14:paraId="3EBDB89A" w14:textId="09A8345E" w:rsidR="00EB64E3" w:rsidRDefault="00EB64E3" w:rsidP="00EB64E3">
            <w:pPr>
              <w:pStyle w:val="Tbltxt"/>
            </w:pPr>
            <w:r>
              <w:t>Pop-up feedback for correct responses:  Good job!  Remember specific should clearly address what you wish to accomplish.  If your’re ready, let’s move on to M – Measurable.</w:t>
            </w:r>
            <w:r w:rsidR="00AC7487">
              <w:t xml:space="preserve">  Click next to move to the next slide.</w:t>
            </w:r>
          </w:p>
          <w:p w14:paraId="0F5FBAA0" w14:textId="77777777" w:rsidR="00EB64E3" w:rsidRDefault="00EB64E3" w:rsidP="00EB64E3">
            <w:pPr>
              <w:pStyle w:val="Tbltxt"/>
            </w:pPr>
          </w:p>
          <w:p w14:paraId="668734F5" w14:textId="77777777" w:rsidR="00EB64E3" w:rsidRDefault="00EB64E3" w:rsidP="00EB64E3">
            <w:pPr>
              <w:pStyle w:val="Tbltxt"/>
            </w:pPr>
            <w:r>
              <w:t>Pop-up feedback for incorrect responses:  Not quite.  Remember the goal needs to clearly state what actions you will take.  Let’s try again.</w:t>
            </w:r>
          </w:p>
          <w:p w14:paraId="5439DD1C" w14:textId="4194E506" w:rsidR="00EB64E3" w:rsidRDefault="00EB64E3" w:rsidP="00EB64E3">
            <w:pPr>
              <w:pStyle w:val="Tbltxt"/>
            </w:pPr>
          </w:p>
        </w:tc>
        <w:tc>
          <w:tcPr>
            <w:tcW w:w="3205" w:type="dxa"/>
          </w:tcPr>
          <w:p w14:paraId="59CE5C80" w14:textId="77777777" w:rsidR="00B91F6D" w:rsidRDefault="00B91F6D" w:rsidP="00A87749">
            <w:pPr>
              <w:pStyle w:val="Tbltxt"/>
            </w:pPr>
          </w:p>
          <w:p w14:paraId="5CBF778F" w14:textId="77777777" w:rsidR="00B91F6D" w:rsidRDefault="00B91F6D" w:rsidP="00A87749">
            <w:pPr>
              <w:pStyle w:val="Tbltxt"/>
            </w:pPr>
          </w:p>
          <w:p w14:paraId="4AE44BDF" w14:textId="6C079AFB" w:rsidR="005C3591" w:rsidRDefault="005C3591" w:rsidP="00EB64E3">
            <w:pPr>
              <w:pStyle w:val="Tbltxt"/>
            </w:pPr>
          </w:p>
        </w:tc>
        <w:tc>
          <w:tcPr>
            <w:tcW w:w="2914" w:type="dxa"/>
          </w:tcPr>
          <w:p w14:paraId="333F758A" w14:textId="40175045" w:rsidR="00287B1E" w:rsidRDefault="00AC7487" w:rsidP="00A87749">
            <w:pPr>
              <w:pStyle w:val="Tbltxt"/>
            </w:pPr>
            <w:r>
              <w:t>Bull’s eye target with dart/arrow in center.</w:t>
            </w:r>
            <w:r>
              <w:rPr>
                <w:noProof/>
              </w:rPr>
              <w:drawing>
                <wp:inline distT="0" distB="0" distL="0" distR="0" wp14:anchorId="596F4600" wp14:editId="1CDD4D29">
                  <wp:extent cx="1612900" cy="1612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c>
        <w:tc>
          <w:tcPr>
            <w:tcW w:w="2914" w:type="dxa"/>
          </w:tcPr>
          <w:p w14:paraId="61E86AD6" w14:textId="7718B538" w:rsidR="001F6B4B" w:rsidRDefault="00EB64E3" w:rsidP="00A87749">
            <w:pPr>
              <w:pStyle w:val="Tbltxt"/>
            </w:pPr>
            <w:r>
              <w:t>Assessment check-boxes multiple choice:</w:t>
            </w:r>
          </w:p>
          <w:p w14:paraId="3F561845" w14:textId="4D326645" w:rsidR="001F6B4B" w:rsidRDefault="001F6B4B" w:rsidP="001F6B4B">
            <w:pPr>
              <w:pStyle w:val="Tbltxt"/>
              <w:numPr>
                <w:ilvl w:val="0"/>
                <w:numId w:val="5"/>
              </w:numPr>
            </w:pPr>
            <w:r>
              <w:t>Be on time for work. (Incorrect)</w:t>
            </w:r>
          </w:p>
          <w:p w14:paraId="64EDDCB1" w14:textId="218A41C1" w:rsidR="001F6B4B" w:rsidRDefault="001F6B4B" w:rsidP="001F6B4B">
            <w:pPr>
              <w:pStyle w:val="Tbltxt"/>
              <w:numPr>
                <w:ilvl w:val="0"/>
                <w:numId w:val="5"/>
              </w:numPr>
            </w:pPr>
            <w:r>
              <w:t>Have a positive attitude. (Incorrect)</w:t>
            </w:r>
          </w:p>
          <w:p w14:paraId="14385309" w14:textId="5009570A" w:rsidR="001F6B4B" w:rsidRDefault="001F6B4B" w:rsidP="001F6B4B">
            <w:pPr>
              <w:pStyle w:val="Tbltxt"/>
              <w:numPr>
                <w:ilvl w:val="0"/>
                <w:numId w:val="5"/>
              </w:numPr>
            </w:pPr>
            <w:r>
              <w:t>Perform bedside handoff. (incorrect)</w:t>
            </w:r>
          </w:p>
          <w:p w14:paraId="4FD646DA" w14:textId="7927D306" w:rsidR="001F6B4B" w:rsidRDefault="001F6B4B" w:rsidP="001F6B4B">
            <w:pPr>
              <w:pStyle w:val="Tbltxt"/>
              <w:numPr>
                <w:ilvl w:val="0"/>
                <w:numId w:val="5"/>
              </w:numPr>
            </w:pPr>
            <w:r>
              <w:t>Attend all staff meetings and participate by asking questions (correct)</w:t>
            </w:r>
          </w:p>
          <w:p w14:paraId="6A68F714" w14:textId="07D78BE3" w:rsidR="001F6B4B" w:rsidRDefault="001F6B4B" w:rsidP="001F6B4B">
            <w:pPr>
              <w:pStyle w:val="Tbltxt"/>
              <w:numPr>
                <w:ilvl w:val="0"/>
                <w:numId w:val="5"/>
              </w:numPr>
            </w:pPr>
            <w:r>
              <w:t>Set my alarm clock and do not hit snooze. (Correct)</w:t>
            </w:r>
          </w:p>
          <w:p w14:paraId="57DBAAF5" w14:textId="731E3CEF" w:rsidR="001F6B4B" w:rsidRDefault="001F6B4B" w:rsidP="001F6B4B">
            <w:pPr>
              <w:pStyle w:val="Tbltxt"/>
              <w:numPr>
                <w:ilvl w:val="0"/>
                <w:numId w:val="5"/>
              </w:numPr>
            </w:pPr>
            <w:r>
              <w:t>Use AIDET when assessing each new patient. (Correct)</w:t>
            </w:r>
          </w:p>
          <w:p w14:paraId="43C65399" w14:textId="77777777" w:rsidR="001F6B4B" w:rsidRDefault="001F6B4B" w:rsidP="00A87749">
            <w:pPr>
              <w:pStyle w:val="Tbltxt"/>
            </w:pPr>
          </w:p>
          <w:p w14:paraId="3402D2F3" w14:textId="77777777" w:rsidR="00287B1E" w:rsidRDefault="00B91F6D" w:rsidP="00A87749">
            <w:pPr>
              <w:pStyle w:val="Tbltxt"/>
            </w:pPr>
            <w:r>
              <w:t xml:space="preserve">Pop-up </w:t>
            </w:r>
            <w:r w:rsidR="00F765F1">
              <w:t>fe</w:t>
            </w:r>
            <w:r w:rsidR="00486297">
              <w:t>edback for correct responses:  Good job!  Remember specific should clearly address what you wish to accomplish.  If your’re ready, let’s move on to M – Measurable.</w:t>
            </w:r>
          </w:p>
          <w:p w14:paraId="6B639049" w14:textId="77777777" w:rsidR="00F765F1" w:rsidRDefault="00F765F1" w:rsidP="00A87749">
            <w:pPr>
              <w:pStyle w:val="Tbltxt"/>
            </w:pPr>
          </w:p>
          <w:p w14:paraId="65A8D659" w14:textId="77777777" w:rsidR="00F765F1" w:rsidRDefault="00F765F1" w:rsidP="00A87749">
            <w:pPr>
              <w:pStyle w:val="Tbltxt"/>
            </w:pPr>
            <w:r>
              <w:t>Pop-up feedback for incorrect responses:  Not quite.  Remember the goal needs to clearly state what actions you will take.  Let’s try again.</w:t>
            </w:r>
            <w:r w:rsidR="00AC7487">
              <w:t xml:space="preserve"> </w:t>
            </w:r>
          </w:p>
          <w:p w14:paraId="14EDB6B2" w14:textId="07490C46" w:rsidR="00AC7487" w:rsidRDefault="00AC7487" w:rsidP="00A87749">
            <w:pPr>
              <w:pStyle w:val="Tbltxt"/>
            </w:pPr>
            <w:r>
              <w:t>Clear responses for retake.</w:t>
            </w:r>
          </w:p>
          <w:p w14:paraId="248D0C92" w14:textId="208867F0" w:rsidR="00F765F1" w:rsidRDefault="00F765F1" w:rsidP="00A87749">
            <w:pPr>
              <w:pStyle w:val="Tbltxt"/>
            </w:pPr>
          </w:p>
        </w:tc>
      </w:tr>
      <w:tr w:rsidR="00E314CD" w14:paraId="3DFD9708" w14:textId="77777777" w:rsidTr="003F67D7">
        <w:trPr>
          <w:cantSplit/>
          <w:trHeight w:val="240"/>
        </w:trPr>
        <w:tc>
          <w:tcPr>
            <w:tcW w:w="2003" w:type="dxa"/>
          </w:tcPr>
          <w:p w14:paraId="4BBDE57D" w14:textId="7E867525" w:rsidR="00E314CD" w:rsidRPr="00255DD6" w:rsidRDefault="00E314CD" w:rsidP="00B91F6D">
            <w:pPr>
              <w:pStyle w:val="Tbltxt"/>
            </w:pPr>
            <w:r w:rsidRPr="00255DD6">
              <w:t>ID:</w:t>
            </w:r>
            <w:r>
              <w:t xml:space="preserve"> </w:t>
            </w:r>
            <w:r w:rsidRPr="00255DD6">
              <w:t xml:space="preserve"> </w:t>
            </w:r>
            <w:r>
              <w:t>C1_1_062</w:t>
            </w:r>
          </w:p>
          <w:p w14:paraId="4F19BADC" w14:textId="77777777" w:rsidR="00E314CD" w:rsidRPr="00255DD6" w:rsidRDefault="00E314CD" w:rsidP="00B91F6D">
            <w:pPr>
              <w:pStyle w:val="Tbltxt"/>
            </w:pPr>
            <w:r w:rsidRPr="00255DD6">
              <w:t xml:space="preserve">T: </w:t>
            </w:r>
            <w:r>
              <w:t xml:space="preserve"> Interactive Slide</w:t>
            </w:r>
          </w:p>
          <w:p w14:paraId="29226A95" w14:textId="0897C48E" w:rsidR="00E314CD" w:rsidRPr="00255DD6" w:rsidRDefault="00E314CD" w:rsidP="00B91F6D">
            <w:pPr>
              <w:pStyle w:val="Tbltxt"/>
            </w:pPr>
            <w:r w:rsidRPr="00255DD6">
              <w:t xml:space="preserve">H1: </w:t>
            </w:r>
            <w:r>
              <w:t xml:space="preserve"> S- Specific – Support/Administrative Examples/Practice</w:t>
            </w:r>
          </w:p>
          <w:p w14:paraId="642B4821" w14:textId="77777777" w:rsidR="00E314CD" w:rsidRPr="00255DD6" w:rsidRDefault="00E314CD" w:rsidP="00A87749">
            <w:pPr>
              <w:pStyle w:val="Tbltxt"/>
            </w:pPr>
          </w:p>
        </w:tc>
        <w:tc>
          <w:tcPr>
            <w:tcW w:w="2914" w:type="dxa"/>
          </w:tcPr>
          <w:p w14:paraId="5D6A9282" w14:textId="77777777" w:rsidR="00E314CD" w:rsidRDefault="00E314CD" w:rsidP="007C37C4">
            <w:pPr>
              <w:pStyle w:val="Tbltxt"/>
            </w:pPr>
            <w:r>
              <w:t>From the list below, select the statements that you think meet the criteria of “S” – specific.</w:t>
            </w:r>
          </w:p>
          <w:p w14:paraId="5C837E62" w14:textId="77777777" w:rsidR="00E314CD" w:rsidRDefault="00E314CD" w:rsidP="007C37C4">
            <w:pPr>
              <w:pStyle w:val="Tbltxt"/>
              <w:numPr>
                <w:ilvl w:val="0"/>
                <w:numId w:val="5"/>
              </w:numPr>
            </w:pPr>
            <w:r>
              <w:t>Be on time for work.</w:t>
            </w:r>
          </w:p>
          <w:p w14:paraId="3B946ACA" w14:textId="77777777" w:rsidR="00E314CD" w:rsidRDefault="00E314CD" w:rsidP="007C37C4">
            <w:pPr>
              <w:pStyle w:val="Tbltxt"/>
              <w:numPr>
                <w:ilvl w:val="0"/>
                <w:numId w:val="5"/>
              </w:numPr>
            </w:pPr>
            <w:r>
              <w:t>Have a positive attitude.</w:t>
            </w:r>
          </w:p>
          <w:p w14:paraId="4C245175" w14:textId="77777777" w:rsidR="00E314CD" w:rsidRDefault="00E314CD" w:rsidP="007C37C4">
            <w:pPr>
              <w:pStyle w:val="Tbltxt"/>
              <w:numPr>
                <w:ilvl w:val="0"/>
                <w:numId w:val="5"/>
              </w:numPr>
            </w:pPr>
            <w:r>
              <w:t>Complete a project</w:t>
            </w:r>
          </w:p>
          <w:p w14:paraId="50A153B0" w14:textId="77777777" w:rsidR="00E314CD" w:rsidRDefault="00E314CD" w:rsidP="007C37C4">
            <w:pPr>
              <w:pStyle w:val="Tbltxt"/>
              <w:numPr>
                <w:ilvl w:val="0"/>
                <w:numId w:val="5"/>
              </w:numPr>
            </w:pPr>
            <w:r>
              <w:t>Attend all staff meetings</w:t>
            </w:r>
          </w:p>
          <w:p w14:paraId="58146AD1" w14:textId="77777777" w:rsidR="00E314CD" w:rsidRDefault="00E314CD" w:rsidP="007C37C4">
            <w:pPr>
              <w:pStyle w:val="Tbltxt"/>
              <w:numPr>
                <w:ilvl w:val="0"/>
                <w:numId w:val="5"/>
              </w:numPr>
            </w:pPr>
            <w:r>
              <w:t>Set my alarm clock and do not hit snooze.</w:t>
            </w:r>
          </w:p>
          <w:p w14:paraId="2252B2A3" w14:textId="6B800E28" w:rsidR="00E314CD" w:rsidRDefault="00E314CD" w:rsidP="007C37C4">
            <w:pPr>
              <w:pStyle w:val="Tbltxt"/>
              <w:numPr>
                <w:ilvl w:val="0"/>
                <w:numId w:val="5"/>
              </w:numPr>
            </w:pPr>
            <w:r>
              <w:t>Use AIDET when meeting each new patient.</w:t>
            </w:r>
          </w:p>
          <w:p w14:paraId="599BE178" w14:textId="77777777" w:rsidR="00E314CD" w:rsidRDefault="00E314CD" w:rsidP="007C37C4">
            <w:pPr>
              <w:pStyle w:val="Tbltxt"/>
            </w:pPr>
          </w:p>
          <w:p w14:paraId="4C2592A8" w14:textId="7D45F9B6" w:rsidR="00E314CD" w:rsidRDefault="00E314CD" w:rsidP="007C37C4">
            <w:pPr>
              <w:pStyle w:val="Tbltxt"/>
            </w:pPr>
            <w:r>
              <w:t>Pop-up feedback for correct responses:  Good job!  Remember specific should clearly address what you wish to accomplish.  If your’re ready, let’s move on to M – Measurable.</w:t>
            </w:r>
            <w:r w:rsidR="00AC7487">
              <w:t xml:space="preserve"> Click next to move to the next slide.</w:t>
            </w:r>
          </w:p>
          <w:p w14:paraId="58781D9B" w14:textId="77777777" w:rsidR="00E314CD" w:rsidRDefault="00E314CD" w:rsidP="007C37C4">
            <w:pPr>
              <w:pStyle w:val="Tbltxt"/>
            </w:pPr>
          </w:p>
          <w:p w14:paraId="1314B6B4" w14:textId="77777777" w:rsidR="00E314CD" w:rsidRDefault="00E314CD" w:rsidP="007C37C4">
            <w:pPr>
              <w:pStyle w:val="Tbltxt"/>
            </w:pPr>
            <w:r>
              <w:t>Pop-up feedback for incorrect responses:  Not quite.  Remember the goal needs to clearly state what actions you will take.  Let’s try again.</w:t>
            </w:r>
          </w:p>
          <w:p w14:paraId="6B7AFA32" w14:textId="77777777" w:rsidR="00E314CD" w:rsidRDefault="00E314CD" w:rsidP="00A87749">
            <w:pPr>
              <w:pStyle w:val="Tbltxt"/>
            </w:pPr>
          </w:p>
        </w:tc>
        <w:tc>
          <w:tcPr>
            <w:tcW w:w="3205" w:type="dxa"/>
          </w:tcPr>
          <w:p w14:paraId="1CB1C061" w14:textId="77777777" w:rsidR="00E314CD" w:rsidRDefault="00E314CD" w:rsidP="007C37C4">
            <w:pPr>
              <w:pStyle w:val="Tbltxt"/>
            </w:pPr>
          </w:p>
          <w:p w14:paraId="6A2E0A6C" w14:textId="77777777" w:rsidR="00E314CD" w:rsidRDefault="00E314CD" w:rsidP="007C37C4">
            <w:pPr>
              <w:pStyle w:val="Tbltxt"/>
            </w:pPr>
          </w:p>
          <w:p w14:paraId="67DD32B1" w14:textId="77777777" w:rsidR="00E314CD" w:rsidRDefault="00E314CD" w:rsidP="00A87749">
            <w:pPr>
              <w:pStyle w:val="Tbltxt"/>
            </w:pPr>
          </w:p>
        </w:tc>
        <w:tc>
          <w:tcPr>
            <w:tcW w:w="2914" w:type="dxa"/>
          </w:tcPr>
          <w:p w14:paraId="2BEEAB1C" w14:textId="05BF8667" w:rsidR="00E314CD" w:rsidRDefault="0003736B" w:rsidP="00A87749">
            <w:pPr>
              <w:pStyle w:val="Tbltxt"/>
            </w:pPr>
            <w:r>
              <w:t>Bull’s eye target with dart/arrow in center.</w:t>
            </w:r>
            <w:r>
              <w:rPr>
                <w:noProof/>
              </w:rPr>
              <w:drawing>
                <wp:inline distT="0" distB="0" distL="0" distR="0" wp14:anchorId="1F93DBB0" wp14:editId="065FA03F">
                  <wp:extent cx="1612900" cy="161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a:noFill/>
                          <a:ln>
                            <a:noFill/>
                          </a:ln>
                        </pic:spPr>
                      </pic:pic>
                    </a:graphicData>
                  </a:graphic>
                </wp:inline>
              </w:drawing>
            </w:r>
          </w:p>
        </w:tc>
        <w:tc>
          <w:tcPr>
            <w:tcW w:w="2914" w:type="dxa"/>
          </w:tcPr>
          <w:p w14:paraId="0352D27D" w14:textId="77777777" w:rsidR="00E314CD" w:rsidRDefault="00E314CD" w:rsidP="007C37C4">
            <w:pPr>
              <w:pStyle w:val="Tbltxt"/>
            </w:pPr>
            <w:r>
              <w:t>Assessment check-boxes multiple choice:</w:t>
            </w:r>
          </w:p>
          <w:p w14:paraId="1B61C58D" w14:textId="77777777" w:rsidR="00E314CD" w:rsidRDefault="00E314CD" w:rsidP="007C37C4">
            <w:pPr>
              <w:pStyle w:val="Tbltxt"/>
              <w:numPr>
                <w:ilvl w:val="0"/>
                <w:numId w:val="5"/>
              </w:numPr>
            </w:pPr>
            <w:r>
              <w:t>Be on time for work. (Incorrect)</w:t>
            </w:r>
          </w:p>
          <w:p w14:paraId="10E47849" w14:textId="77777777" w:rsidR="00E314CD" w:rsidRDefault="00E314CD" w:rsidP="007C37C4">
            <w:pPr>
              <w:pStyle w:val="Tbltxt"/>
              <w:numPr>
                <w:ilvl w:val="0"/>
                <w:numId w:val="5"/>
              </w:numPr>
            </w:pPr>
            <w:r>
              <w:t>Have a positive attitude. (Incorrect)</w:t>
            </w:r>
          </w:p>
          <w:p w14:paraId="27E74CA2" w14:textId="3455D7F7" w:rsidR="00E314CD" w:rsidRDefault="00E314CD" w:rsidP="007C37C4">
            <w:pPr>
              <w:pStyle w:val="Tbltxt"/>
              <w:numPr>
                <w:ilvl w:val="0"/>
                <w:numId w:val="5"/>
              </w:numPr>
            </w:pPr>
            <w:r>
              <w:t>Complete a project. (incorrect)</w:t>
            </w:r>
          </w:p>
          <w:p w14:paraId="6F739A98" w14:textId="77777777" w:rsidR="00E314CD" w:rsidRDefault="00E314CD" w:rsidP="007C37C4">
            <w:pPr>
              <w:pStyle w:val="Tbltxt"/>
              <w:numPr>
                <w:ilvl w:val="0"/>
                <w:numId w:val="5"/>
              </w:numPr>
            </w:pPr>
            <w:r>
              <w:t>Attend all staff meetings and participate by asking questions (correct)</w:t>
            </w:r>
          </w:p>
          <w:p w14:paraId="40FEBED1" w14:textId="77777777" w:rsidR="00E314CD" w:rsidRDefault="00E314CD" w:rsidP="007C37C4">
            <w:pPr>
              <w:pStyle w:val="Tbltxt"/>
              <w:numPr>
                <w:ilvl w:val="0"/>
                <w:numId w:val="5"/>
              </w:numPr>
            </w:pPr>
            <w:r>
              <w:t>Set my alarm clock and do not hit snooze. (Correct)</w:t>
            </w:r>
          </w:p>
          <w:p w14:paraId="07EB2CAC" w14:textId="439C05CC" w:rsidR="00E314CD" w:rsidRDefault="00E314CD" w:rsidP="007C37C4">
            <w:pPr>
              <w:pStyle w:val="Tbltxt"/>
              <w:numPr>
                <w:ilvl w:val="0"/>
                <w:numId w:val="5"/>
              </w:numPr>
            </w:pPr>
            <w:r>
              <w:t>Use AIDET when meeting  each new patient. (Correct)</w:t>
            </w:r>
          </w:p>
          <w:p w14:paraId="641D86AB" w14:textId="77777777" w:rsidR="00E314CD" w:rsidRDefault="00E314CD" w:rsidP="007C37C4">
            <w:pPr>
              <w:pStyle w:val="Tbltxt"/>
            </w:pPr>
          </w:p>
          <w:p w14:paraId="10ED06A5" w14:textId="1147C6F4" w:rsidR="00E314CD" w:rsidRDefault="00E314CD" w:rsidP="007C37C4">
            <w:pPr>
              <w:pStyle w:val="Tbltxt"/>
            </w:pPr>
            <w:r>
              <w:t>Pop-up feedback for correct responses:  Good job!  Remember specific should clearly address what you wish to accomplish.  If your’re ready, let’s move on to M – Measurable.</w:t>
            </w:r>
          </w:p>
          <w:p w14:paraId="7024969E" w14:textId="77777777" w:rsidR="00E314CD" w:rsidRDefault="00E314CD" w:rsidP="007C37C4">
            <w:pPr>
              <w:pStyle w:val="Tbltxt"/>
            </w:pPr>
            <w:r>
              <w:t>Pop-up feedback for incorrect responses:  Not quite.  Remember the goal needs to clearly state what actions you will take.  Let’s try again.</w:t>
            </w:r>
            <w:r w:rsidR="00AC7487">
              <w:t xml:space="preserve">  </w:t>
            </w:r>
          </w:p>
          <w:p w14:paraId="7AFED931" w14:textId="1677E98F" w:rsidR="00AC7487" w:rsidRDefault="00AC7487" w:rsidP="007C37C4">
            <w:pPr>
              <w:pStyle w:val="Tbltxt"/>
            </w:pPr>
            <w:r>
              <w:t>Clear screen for repeat testing.</w:t>
            </w:r>
          </w:p>
          <w:p w14:paraId="70E5EB98" w14:textId="77777777" w:rsidR="00AC7487" w:rsidRDefault="00AC7487" w:rsidP="007C37C4">
            <w:pPr>
              <w:pStyle w:val="Tbltxt"/>
            </w:pPr>
          </w:p>
          <w:p w14:paraId="7E271FD8" w14:textId="77777777" w:rsidR="00E314CD" w:rsidRDefault="00E314CD" w:rsidP="00A87749">
            <w:pPr>
              <w:pStyle w:val="Tbltxt"/>
            </w:pPr>
          </w:p>
        </w:tc>
      </w:tr>
      <w:tr w:rsidR="000C4C65" w14:paraId="5E333F04" w14:textId="77777777" w:rsidTr="003F67D7">
        <w:trPr>
          <w:cantSplit/>
          <w:trHeight w:val="240"/>
        </w:trPr>
        <w:tc>
          <w:tcPr>
            <w:tcW w:w="2003" w:type="dxa"/>
          </w:tcPr>
          <w:p w14:paraId="4D6B9E95" w14:textId="1DDF316D" w:rsidR="000C4C65" w:rsidRPr="00255DD6" w:rsidRDefault="000C4C65" w:rsidP="007C37C4">
            <w:pPr>
              <w:pStyle w:val="Tbltxt"/>
            </w:pPr>
            <w:r w:rsidRPr="00255DD6">
              <w:t>ID:</w:t>
            </w:r>
            <w:r>
              <w:t xml:space="preserve"> </w:t>
            </w:r>
            <w:r w:rsidRPr="00255DD6">
              <w:t xml:space="preserve"> </w:t>
            </w:r>
            <w:r>
              <w:t>C1_1_070</w:t>
            </w:r>
          </w:p>
          <w:p w14:paraId="34AF9B76" w14:textId="36EF9E82" w:rsidR="000C4C65" w:rsidRPr="00255DD6" w:rsidRDefault="000C4C65" w:rsidP="007C37C4">
            <w:pPr>
              <w:pStyle w:val="Tbltxt"/>
            </w:pPr>
            <w:r w:rsidRPr="00255DD6">
              <w:t xml:space="preserve">T: </w:t>
            </w:r>
            <w:r>
              <w:t xml:space="preserve"> </w:t>
            </w:r>
            <w:r w:rsidR="00842F65">
              <w:t>Basic text slide</w:t>
            </w:r>
          </w:p>
          <w:p w14:paraId="4FEBD5D5" w14:textId="6714343E" w:rsidR="000C4C65" w:rsidRPr="00255DD6" w:rsidRDefault="000C4C65" w:rsidP="007C37C4">
            <w:pPr>
              <w:pStyle w:val="Tbltxt"/>
            </w:pPr>
            <w:r w:rsidRPr="00255DD6">
              <w:t xml:space="preserve">H1: </w:t>
            </w:r>
            <w:r>
              <w:t xml:space="preserve"> M - Measurable</w:t>
            </w:r>
          </w:p>
          <w:p w14:paraId="4497E798" w14:textId="2855CA8D" w:rsidR="000C4C65" w:rsidRPr="00255DD6" w:rsidRDefault="000C4C65" w:rsidP="00A87749">
            <w:pPr>
              <w:pStyle w:val="Tbltxt"/>
            </w:pPr>
          </w:p>
        </w:tc>
        <w:tc>
          <w:tcPr>
            <w:tcW w:w="2914" w:type="dxa"/>
          </w:tcPr>
          <w:p w14:paraId="7FA0E45B" w14:textId="77777777" w:rsidR="000C4C65" w:rsidRDefault="000C4C65" w:rsidP="00A87749">
            <w:pPr>
              <w:pStyle w:val="Tbltxt"/>
            </w:pPr>
            <w:r>
              <w:t xml:space="preserve">Involve the use of numbers or metrics.  </w:t>
            </w:r>
          </w:p>
          <w:p w14:paraId="489C3EB0" w14:textId="77777777" w:rsidR="000C4C65" w:rsidRDefault="000C4C65" w:rsidP="00A87749">
            <w:pPr>
              <w:pStyle w:val="Tbltxt"/>
            </w:pPr>
            <w:r>
              <w:t xml:space="preserve">Can be a numerical change, or a percent change. </w:t>
            </w:r>
          </w:p>
          <w:p w14:paraId="02596D96" w14:textId="77777777" w:rsidR="000C4C65" w:rsidRDefault="000C4C65" w:rsidP="00A87749">
            <w:pPr>
              <w:pStyle w:val="Tbltxt"/>
            </w:pPr>
            <w:r>
              <w:t xml:space="preserve">How you measure progress and will know if you’ve achieved your goal.  </w:t>
            </w:r>
          </w:p>
          <w:p w14:paraId="584EEE94" w14:textId="3BCDD402" w:rsidR="000C4C65" w:rsidRDefault="000C4C65" w:rsidP="00A87749">
            <w:pPr>
              <w:pStyle w:val="Tbltxt"/>
            </w:pPr>
            <w:r>
              <w:t xml:space="preserve">Allows you set milestones along the way.  </w:t>
            </w:r>
          </w:p>
          <w:p w14:paraId="129C9C52" w14:textId="752EED91" w:rsidR="000C4C65" w:rsidRDefault="000C4C65" w:rsidP="00A87749">
            <w:pPr>
              <w:pStyle w:val="Tbltxt"/>
            </w:pPr>
            <w:r>
              <w:t>Identify the source of your information to measure such as reports, or machinery/equipment</w:t>
            </w:r>
          </w:p>
        </w:tc>
        <w:tc>
          <w:tcPr>
            <w:tcW w:w="3205" w:type="dxa"/>
          </w:tcPr>
          <w:p w14:paraId="22548AB0" w14:textId="77777777" w:rsidR="000C4C65" w:rsidRDefault="000C4C65" w:rsidP="000C4C65">
            <w:pPr>
              <w:pStyle w:val="Tbltxt"/>
            </w:pPr>
            <w:r>
              <w:t xml:space="preserve">Measurable goals involve the use of numbers or metrics.  These can be a numerical change, or a percent change.  This is how you measure progress and will know if you’ve achieved your goal.  This also let’s you set milestones along the way.  </w:t>
            </w:r>
          </w:p>
          <w:p w14:paraId="1D25B10F" w14:textId="1E0465D4" w:rsidR="000C4C65" w:rsidRDefault="000C4C65" w:rsidP="000C4C65">
            <w:pPr>
              <w:pStyle w:val="Tbltxt"/>
            </w:pPr>
            <w:r>
              <w:t xml:space="preserve">You will want to identify the source of your information to measure </w:t>
            </w:r>
            <w:r w:rsidR="00842F65">
              <w:t xml:space="preserve">your progress </w:t>
            </w:r>
            <w:r>
              <w:t>such as reports, or machinery/equipment</w:t>
            </w:r>
          </w:p>
        </w:tc>
        <w:tc>
          <w:tcPr>
            <w:tcW w:w="2914" w:type="dxa"/>
          </w:tcPr>
          <w:p w14:paraId="00C8278A" w14:textId="1FE8EB7D" w:rsidR="000C4C65" w:rsidRDefault="00EE22A6" w:rsidP="00A87749">
            <w:pPr>
              <w:pStyle w:val="Tbltxt"/>
            </w:pPr>
            <w:r>
              <w:rPr>
                <w:noProof/>
              </w:rPr>
              <w:drawing>
                <wp:inline distT="0" distB="0" distL="0" distR="0" wp14:anchorId="0A95C955" wp14:editId="1E6EE8E2">
                  <wp:extent cx="1612900" cy="14097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900" cy="1409700"/>
                          </a:xfrm>
                          <a:prstGeom prst="rect">
                            <a:avLst/>
                          </a:prstGeom>
                          <a:noFill/>
                          <a:ln>
                            <a:noFill/>
                          </a:ln>
                        </pic:spPr>
                      </pic:pic>
                    </a:graphicData>
                  </a:graphic>
                </wp:inline>
              </w:drawing>
            </w:r>
          </w:p>
          <w:p w14:paraId="4A0659ED" w14:textId="459ED587" w:rsidR="00EE22A6" w:rsidRDefault="00EE22A6" w:rsidP="00A87749">
            <w:pPr>
              <w:pStyle w:val="Tbltxt"/>
            </w:pPr>
            <w:r>
              <w:t>Weighing scales</w:t>
            </w:r>
          </w:p>
        </w:tc>
        <w:tc>
          <w:tcPr>
            <w:tcW w:w="2914" w:type="dxa"/>
          </w:tcPr>
          <w:p w14:paraId="70B4ABE4" w14:textId="11A32482" w:rsidR="000C4C65" w:rsidRDefault="00EE22A6" w:rsidP="00A87749">
            <w:pPr>
              <w:pStyle w:val="Tbltxt"/>
            </w:pPr>
            <w:r>
              <w:t xml:space="preserve">Advance to next slide </w:t>
            </w:r>
            <w:r w:rsidR="00315AFE">
              <w:t>after narration or on click.</w:t>
            </w:r>
          </w:p>
        </w:tc>
      </w:tr>
      <w:tr w:rsidR="000C4C65" w14:paraId="3AD20CBA" w14:textId="77777777" w:rsidTr="003F67D7">
        <w:trPr>
          <w:cantSplit/>
          <w:trHeight w:val="240"/>
        </w:trPr>
        <w:tc>
          <w:tcPr>
            <w:tcW w:w="2003" w:type="dxa"/>
          </w:tcPr>
          <w:p w14:paraId="3AF66BF8" w14:textId="06B96997" w:rsidR="00842F65" w:rsidRPr="00255DD6" w:rsidRDefault="00842F65" w:rsidP="00842F65">
            <w:pPr>
              <w:pStyle w:val="Tbltxt"/>
            </w:pPr>
            <w:r w:rsidRPr="00255DD6">
              <w:t>ID:</w:t>
            </w:r>
            <w:r>
              <w:t xml:space="preserve"> </w:t>
            </w:r>
            <w:r w:rsidRPr="00255DD6">
              <w:t xml:space="preserve"> </w:t>
            </w:r>
            <w:r>
              <w:t>C1_1_071</w:t>
            </w:r>
          </w:p>
          <w:p w14:paraId="1A98EB8D" w14:textId="77777777" w:rsidR="00842F65" w:rsidRPr="00255DD6" w:rsidRDefault="00842F65" w:rsidP="00842F65">
            <w:pPr>
              <w:pStyle w:val="Tbltxt"/>
            </w:pPr>
            <w:r w:rsidRPr="00255DD6">
              <w:t xml:space="preserve">T: </w:t>
            </w:r>
            <w:r>
              <w:t xml:space="preserve"> Interactive Slide</w:t>
            </w:r>
          </w:p>
          <w:p w14:paraId="77914D9F" w14:textId="475781EC" w:rsidR="00842F65" w:rsidRPr="00255DD6" w:rsidRDefault="00842F65" w:rsidP="00842F65">
            <w:pPr>
              <w:pStyle w:val="Tbltxt"/>
            </w:pPr>
            <w:r w:rsidRPr="00255DD6">
              <w:t xml:space="preserve">H1: </w:t>
            </w:r>
            <w:r>
              <w:t xml:space="preserve"> M </w:t>
            </w:r>
            <w:r w:rsidR="007C37C4">
              <w:t>–</w:t>
            </w:r>
            <w:r>
              <w:t xml:space="preserve"> Measurable</w:t>
            </w:r>
            <w:r w:rsidR="007C37C4">
              <w:t xml:space="preserve"> - Examples</w:t>
            </w:r>
          </w:p>
          <w:p w14:paraId="6F055996" w14:textId="6723876B" w:rsidR="000C4C65" w:rsidRPr="00255DD6" w:rsidRDefault="000C4C65" w:rsidP="00A87749">
            <w:pPr>
              <w:pStyle w:val="Tbltxt"/>
            </w:pPr>
          </w:p>
        </w:tc>
        <w:tc>
          <w:tcPr>
            <w:tcW w:w="2914" w:type="dxa"/>
          </w:tcPr>
          <w:p w14:paraId="03A35C0E" w14:textId="77777777" w:rsidR="007C37C4" w:rsidRDefault="007C37C4" w:rsidP="00A87749">
            <w:pPr>
              <w:pStyle w:val="Tbltxt"/>
            </w:pPr>
            <w:r>
              <w:t>Lose weight.</w:t>
            </w:r>
          </w:p>
          <w:p w14:paraId="3B83E34A" w14:textId="77777777" w:rsidR="007C37C4" w:rsidRDefault="007C37C4" w:rsidP="00A87749">
            <w:pPr>
              <w:pStyle w:val="Tbltxt"/>
            </w:pPr>
            <w:r>
              <w:t>Save more money.</w:t>
            </w:r>
          </w:p>
          <w:p w14:paraId="7320FE19" w14:textId="77777777" w:rsidR="007C37C4" w:rsidRDefault="007C37C4" w:rsidP="00A87749">
            <w:pPr>
              <w:pStyle w:val="Tbltxt"/>
            </w:pPr>
            <w:r>
              <w:t>Go to the gym.</w:t>
            </w:r>
          </w:p>
          <w:p w14:paraId="188D8360" w14:textId="77777777" w:rsidR="007C37C4" w:rsidRDefault="007C37C4" w:rsidP="00A87749">
            <w:pPr>
              <w:pStyle w:val="Tbltxt"/>
            </w:pPr>
            <w:r>
              <w:t>Eat more healthy foods.</w:t>
            </w:r>
          </w:p>
          <w:p w14:paraId="4B94E2C1" w14:textId="29CBED11" w:rsidR="00120195" w:rsidRDefault="00120195" w:rsidP="00A87749">
            <w:pPr>
              <w:pStyle w:val="Tbltxt"/>
            </w:pPr>
            <w:r>
              <w:t>Improve customer satisfaction.</w:t>
            </w:r>
          </w:p>
          <w:p w14:paraId="07F5AE67" w14:textId="77777777" w:rsidR="007C37C4" w:rsidRDefault="007C37C4" w:rsidP="00A87749">
            <w:pPr>
              <w:pStyle w:val="Tbltxt"/>
            </w:pPr>
          </w:p>
          <w:p w14:paraId="7730658E" w14:textId="38259BE8" w:rsidR="007C37C4" w:rsidRDefault="007C37C4" w:rsidP="00A87749">
            <w:pPr>
              <w:pStyle w:val="Tbltxt"/>
            </w:pPr>
            <w:r>
              <w:t>Lose 5 pounds.</w:t>
            </w:r>
          </w:p>
          <w:p w14:paraId="15DAE867" w14:textId="77777777" w:rsidR="007C37C4" w:rsidRDefault="007C37C4" w:rsidP="00A87749">
            <w:pPr>
              <w:pStyle w:val="Tbltxt"/>
            </w:pPr>
            <w:r>
              <w:t>Save $50 each payday.</w:t>
            </w:r>
          </w:p>
          <w:p w14:paraId="6179586E" w14:textId="77777777" w:rsidR="007C37C4" w:rsidRDefault="00120195" w:rsidP="00A87749">
            <w:pPr>
              <w:pStyle w:val="Tbltxt"/>
            </w:pPr>
            <w:r>
              <w:t>Go to the gym 3 days a week for at least an hour.</w:t>
            </w:r>
          </w:p>
          <w:p w14:paraId="0F526EAF" w14:textId="66B94D39" w:rsidR="00120195" w:rsidRDefault="00120195" w:rsidP="00A87749">
            <w:pPr>
              <w:pStyle w:val="Tbltxt"/>
            </w:pPr>
            <w:r>
              <w:t>Eat a salad with lo</w:t>
            </w:r>
            <w:r w:rsidR="00EE22A6">
              <w:t xml:space="preserve">w-calorie </w:t>
            </w:r>
            <w:r>
              <w:t>dressing and a yogurt for lunch.</w:t>
            </w:r>
          </w:p>
          <w:p w14:paraId="0461BFC1" w14:textId="77777777" w:rsidR="00120195" w:rsidRDefault="00120195" w:rsidP="00A87749">
            <w:pPr>
              <w:pStyle w:val="Tbltxt"/>
            </w:pPr>
            <w:r>
              <w:t>Reach the 50</w:t>
            </w:r>
            <w:r w:rsidRPr="00120195">
              <w:rPr>
                <w:vertAlign w:val="superscript"/>
              </w:rPr>
              <w:t>th</w:t>
            </w:r>
            <w:r>
              <w:t xml:space="preserve"> percentile on patient satisfaction</w:t>
            </w:r>
          </w:p>
          <w:p w14:paraId="35060F2E" w14:textId="77777777" w:rsidR="00377B90" w:rsidRDefault="00377B90" w:rsidP="00A87749">
            <w:pPr>
              <w:pStyle w:val="Tbltxt"/>
            </w:pPr>
          </w:p>
          <w:p w14:paraId="3B4AC73A" w14:textId="394DC1B6" w:rsidR="00377B90" w:rsidRDefault="00377B90" w:rsidP="00A87749">
            <w:pPr>
              <w:pStyle w:val="Tbltxt"/>
            </w:pPr>
            <w:r>
              <w:t>Click “next” to move on.</w:t>
            </w:r>
          </w:p>
        </w:tc>
        <w:tc>
          <w:tcPr>
            <w:tcW w:w="3205" w:type="dxa"/>
          </w:tcPr>
          <w:p w14:paraId="58B06423" w14:textId="77777777" w:rsidR="000C4C65" w:rsidRDefault="007C37C4" w:rsidP="00A87749">
            <w:pPr>
              <w:pStyle w:val="Tbltxt"/>
            </w:pPr>
            <w:r>
              <w:t>Let’s look at these goals.  They do have an element of measurement, but how do we know if we are meeting our goal?  How can we revise these to more easily measure progress?</w:t>
            </w:r>
          </w:p>
          <w:p w14:paraId="01FE7BC5" w14:textId="77777777" w:rsidR="006037D0" w:rsidRDefault="006037D0" w:rsidP="00A87749">
            <w:pPr>
              <w:pStyle w:val="Tbltxt"/>
            </w:pPr>
          </w:p>
          <w:p w14:paraId="3EC9E01A" w14:textId="7284962C" w:rsidR="006037D0" w:rsidRDefault="006037D0" w:rsidP="00A87749">
            <w:pPr>
              <w:pStyle w:val="Tbltxt"/>
            </w:pPr>
            <w:r>
              <w:t>Here are some ways to make these goals more specific and measurable.</w:t>
            </w:r>
          </w:p>
        </w:tc>
        <w:tc>
          <w:tcPr>
            <w:tcW w:w="2914" w:type="dxa"/>
          </w:tcPr>
          <w:p w14:paraId="681D7372" w14:textId="77777777" w:rsidR="00EE22A6" w:rsidRDefault="00EE22A6" w:rsidP="00EE22A6">
            <w:pPr>
              <w:pStyle w:val="Tbltxt"/>
            </w:pPr>
            <w:r>
              <w:rPr>
                <w:noProof/>
              </w:rPr>
              <w:drawing>
                <wp:inline distT="0" distB="0" distL="0" distR="0" wp14:anchorId="313D045D" wp14:editId="0CDD2D5E">
                  <wp:extent cx="1612900" cy="14097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900" cy="1409700"/>
                          </a:xfrm>
                          <a:prstGeom prst="rect">
                            <a:avLst/>
                          </a:prstGeom>
                          <a:noFill/>
                          <a:ln>
                            <a:noFill/>
                          </a:ln>
                        </pic:spPr>
                      </pic:pic>
                    </a:graphicData>
                  </a:graphic>
                </wp:inline>
              </w:drawing>
            </w:r>
          </w:p>
          <w:p w14:paraId="61A70BBA" w14:textId="4CE2BB6C" w:rsidR="000C4C65" w:rsidRDefault="00EE22A6" w:rsidP="00EE22A6">
            <w:pPr>
              <w:pStyle w:val="Tbltxt"/>
            </w:pPr>
            <w:r>
              <w:t>Weighing scales</w:t>
            </w:r>
          </w:p>
        </w:tc>
        <w:tc>
          <w:tcPr>
            <w:tcW w:w="2914" w:type="dxa"/>
          </w:tcPr>
          <w:p w14:paraId="40F73F66" w14:textId="77777777" w:rsidR="000C4C65" w:rsidRDefault="007C37C4" w:rsidP="00A87749">
            <w:pPr>
              <w:pStyle w:val="Tbltxt"/>
            </w:pPr>
            <w:r>
              <w:t>Fade in each bullet.</w:t>
            </w:r>
          </w:p>
          <w:p w14:paraId="573D835B" w14:textId="6DE50FC6" w:rsidR="000C50C5" w:rsidRDefault="000C50C5" w:rsidP="00A87749">
            <w:pPr>
              <w:pStyle w:val="Tbltxt"/>
            </w:pPr>
            <w:r>
              <w:t xml:space="preserve">Fade out bullets on click and </w:t>
            </w:r>
          </w:p>
          <w:p w14:paraId="61B115D6" w14:textId="77777777" w:rsidR="007C37C4" w:rsidRDefault="000C50C5" w:rsidP="00A87749">
            <w:pPr>
              <w:pStyle w:val="Tbltxt"/>
            </w:pPr>
            <w:r>
              <w:t xml:space="preserve">Fade in </w:t>
            </w:r>
            <w:r w:rsidR="007C37C4">
              <w:t>second set of bullets.</w:t>
            </w:r>
          </w:p>
          <w:p w14:paraId="6079C6F2" w14:textId="619F8EC1" w:rsidR="00AC7487" w:rsidRDefault="00AC7487" w:rsidP="00A87749">
            <w:pPr>
              <w:pStyle w:val="Tbltxt"/>
            </w:pPr>
            <w:r>
              <w:t>Advance to next slide after narration or on click.</w:t>
            </w:r>
          </w:p>
        </w:tc>
      </w:tr>
      <w:tr w:rsidR="000C4C65" w14:paraId="3B35C02D" w14:textId="77777777" w:rsidTr="003F67D7">
        <w:trPr>
          <w:cantSplit/>
          <w:trHeight w:val="240"/>
        </w:trPr>
        <w:tc>
          <w:tcPr>
            <w:tcW w:w="2003" w:type="dxa"/>
          </w:tcPr>
          <w:p w14:paraId="3B094874" w14:textId="127B0591" w:rsidR="000C50C5" w:rsidRPr="00255DD6" w:rsidRDefault="000C50C5" w:rsidP="000C50C5">
            <w:pPr>
              <w:pStyle w:val="Tbltxt"/>
            </w:pPr>
            <w:r w:rsidRPr="00255DD6">
              <w:t>ID:</w:t>
            </w:r>
            <w:r>
              <w:t xml:space="preserve"> </w:t>
            </w:r>
            <w:r w:rsidRPr="00255DD6">
              <w:t xml:space="preserve"> </w:t>
            </w:r>
            <w:r w:rsidR="00225F73">
              <w:t>C1_1_072</w:t>
            </w:r>
          </w:p>
          <w:p w14:paraId="6E2D4F4C" w14:textId="251C16BA" w:rsidR="000C50C5" w:rsidRPr="00255DD6" w:rsidRDefault="000C50C5" w:rsidP="000C50C5">
            <w:pPr>
              <w:pStyle w:val="Tbltxt"/>
            </w:pPr>
            <w:r w:rsidRPr="00255DD6">
              <w:t xml:space="preserve">T: </w:t>
            </w:r>
            <w:r>
              <w:t xml:space="preserve"> </w:t>
            </w:r>
            <w:r w:rsidR="00225F73">
              <w:t>Interactive Slide</w:t>
            </w:r>
          </w:p>
          <w:p w14:paraId="5B48098C" w14:textId="77777777" w:rsidR="000C50C5" w:rsidRPr="00255DD6" w:rsidRDefault="000C50C5" w:rsidP="000C50C5">
            <w:pPr>
              <w:pStyle w:val="Tbltxt"/>
            </w:pPr>
            <w:r w:rsidRPr="00255DD6">
              <w:t xml:space="preserve">H1: </w:t>
            </w:r>
            <w:r>
              <w:t xml:space="preserve"> M – Measurable - Examples</w:t>
            </w:r>
          </w:p>
          <w:p w14:paraId="273F1B1B" w14:textId="07425DC4" w:rsidR="000C4C65" w:rsidRPr="00255DD6" w:rsidRDefault="000C4C65" w:rsidP="00A87749">
            <w:pPr>
              <w:pStyle w:val="Tbltxt"/>
            </w:pPr>
          </w:p>
        </w:tc>
        <w:tc>
          <w:tcPr>
            <w:tcW w:w="2914" w:type="dxa"/>
          </w:tcPr>
          <w:p w14:paraId="6B78DC20" w14:textId="77777777" w:rsidR="000C4C65" w:rsidRDefault="000C50C5" w:rsidP="00A87749">
            <w:pPr>
              <w:pStyle w:val="Tbltxt"/>
            </w:pPr>
            <w:r>
              <w:t>Here are some sources to measure a goal:</w:t>
            </w:r>
          </w:p>
          <w:p w14:paraId="50B7E425" w14:textId="77777777" w:rsidR="000C50C5" w:rsidRDefault="000C50C5" w:rsidP="00A87749">
            <w:pPr>
              <w:pStyle w:val="Tbltxt"/>
            </w:pPr>
            <w:r>
              <w:t>Productivity rates</w:t>
            </w:r>
          </w:p>
          <w:p w14:paraId="6C4667A5" w14:textId="77777777" w:rsidR="000C50C5" w:rsidRDefault="000C50C5" w:rsidP="00A87749">
            <w:pPr>
              <w:pStyle w:val="Tbltxt"/>
            </w:pPr>
            <w:r>
              <w:t>Customer satisfaction surveys</w:t>
            </w:r>
          </w:p>
          <w:p w14:paraId="6408D867" w14:textId="77777777" w:rsidR="000C50C5" w:rsidRDefault="000C50C5" w:rsidP="00A87749">
            <w:pPr>
              <w:pStyle w:val="Tbltxt"/>
            </w:pPr>
            <w:r>
              <w:t>Audits</w:t>
            </w:r>
          </w:p>
          <w:p w14:paraId="62466B04" w14:textId="77777777" w:rsidR="000C50C5" w:rsidRDefault="000C50C5" w:rsidP="00A87749">
            <w:pPr>
              <w:pStyle w:val="Tbltxt"/>
            </w:pPr>
            <w:r>
              <w:t>Budget reports</w:t>
            </w:r>
          </w:p>
          <w:p w14:paraId="6D130DDA" w14:textId="77777777" w:rsidR="000C50C5" w:rsidRDefault="000C50C5" w:rsidP="00A87749">
            <w:pPr>
              <w:pStyle w:val="Tbltxt"/>
            </w:pPr>
            <w:r>
              <w:t>Scales and other instruments</w:t>
            </w:r>
          </w:p>
          <w:p w14:paraId="604B0555" w14:textId="77777777" w:rsidR="000C50C5" w:rsidRDefault="000C50C5" w:rsidP="00A87749">
            <w:pPr>
              <w:pStyle w:val="Tbltxt"/>
            </w:pPr>
            <w:r>
              <w:t>Direct observation</w:t>
            </w:r>
          </w:p>
          <w:p w14:paraId="7A5AECB8" w14:textId="77777777" w:rsidR="00DE5C81" w:rsidRDefault="00DE5C81" w:rsidP="00A87749">
            <w:pPr>
              <w:pStyle w:val="Tbltxt"/>
            </w:pPr>
            <w:r>
              <w:t>In the box below, list some information sources you could use to measure a goal.</w:t>
            </w:r>
          </w:p>
          <w:p w14:paraId="3AFFA4FD" w14:textId="0D384B01" w:rsidR="00DE5C81" w:rsidRDefault="00DE5C81" w:rsidP="00A87749">
            <w:pPr>
              <w:pStyle w:val="Tbltxt"/>
            </w:pPr>
            <w:r>
              <w:t>When you are finished, click next to move to the next slide.</w:t>
            </w:r>
          </w:p>
        </w:tc>
        <w:tc>
          <w:tcPr>
            <w:tcW w:w="3205" w:type="dxa"/>
          </w:tcPr>
          <w:p w14:paraId="1B492632" w14:textId="77777777" w:rsidR="000C4C65" w:rsidRDefault="000C50C5" w:rsidP="00A87749">
            <w:pPr>
              <w:pStyle w:val="Tbltxt"/>
            </w:pPr>
            <w:r>
              <w:t>There are many ways to measure a goal.  What is important is selecting the tools that will provide the most accurate results.</w:t>
            </w:r>
          </w:p>
          <w:p w14:paraId="7C695101" w14:textId="4195908C" w:rsidR="00DE5C81" w:rsidRDefault="00DE5C81" w:rsidP="00A87749">
            <w:pPr>
              <w:pStyle w:val="Tbltxt"/>
            </w:pPr>
          </w:p>
        </w:tc>
        <w:tc>
          <w:tcPr>
            <w:tcW w:w="2914" w:type="dxa"/>
          </w:tcPr>
          <w:p w14:paraId="2C426805" w14:textId="77777777" w:rsidR="00263D48" w:rsidRDefault="00263D48" w:rsidP="00263D48">
            <w:pPr>
              <w:pStyle w:val="Tbltxt"/>
            </w:pPr>
            <w:r>
              <w:rPr>
                <w:noProof/>
              </w:rPr>
              <w:drawing>
                <wp:inline distT="0" distB="0" distL="0" distR="0" wp14:anchorId="50BB7298" wp14:editId="42280B22">
                  <wp:extent cx="1612900" cy="14097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2900" cy="1409700"/>
                          </a:xfrm>
                          <a:prstGeom prst="rect">
                            <a:avLst/>
                          </a:prstGeom>
                          <a:noFill/>
                          <a:ln>
                            <a:noFill/>
                          </a:ln>
                        </pic:spPr>
                      </pic:pic>
                    </a:graphicData>
                  </a:graphic>
                </wp:inline>
              </w:drawing>
            </w:r>
          </w:p>
          <w:p w14:paraId="6F557E0F" w14:textId="0A9D5466" w:rsidR="000C4C65" w:rsidRDefault="00263D48" w:rsidP="00263D48">
            <w:pPr>
              <w:pStyle w:val="Tbltxt"/>
            </w:pPr>
            <w:r>
              <w:t>Weighing scales</w:t>
            </w:r>
          </w:p>
        </w:tc>
        <w:tc>
          <w:tcPr>
            <w:tcW w:w="2914" w:type="dxa"/>
          </w:tcPr>
          <w:p w14:paraId="7BB6C854" w14:textId="08A9EFA3" w:rsidR="00DE5C81" w:rsidRDefault="00DE5C81" w:rsidP="00A87749">
            <w:pPr>
              <w:pStyle w:val="Tbltxt"/>
            </w:pPr>
            <w:r>
              <w:t>Text box open input.  No correct answer.</w:t>
            </w:r>
          </w:p>
          <w:p w14:paraId="2E302937" w14:textId="77777777" w:rsidR="00DE5C81" w:rsidRDefault="00DE5C81" w:rsidP="00A87749">
            <w:pPr>
              <w:pStyle w:val="Tbltxt"/>
            </w:pPr>
          </w:p>
          <w:p w14:paraId="1D144B7A" w14:textId="77777777" w:rsidR="000C4C65" w:rsidRDefault="00DE5C81" w:rsidP="00A87749">
            <w:pPr>
              <w:pStyle w:val="Tbltxt"/>
            </w:pPr>
            <w:r>
              <w:t>Transition to next slide in 45 seconds or on click.</w:t>
            </w:r>
          </w:p>
          <w:p w14:paraId="3DD1F877" w14:textId="4E2100FA" w:rsidR="008963B0" w:rsidRDefault="008963B0" w:rsidP="00A87749">
            <w:pPr>
              <w:pStyle w:val="Tbltxt"/>
            </w:pPr>
            <w:r>
              <w:t>Advance to next slide on “next.”</w:t>
            </w:r>
          </w:p>
        </w:tc>
      </w:tr>
      <w:tr w:rsidR="000C4C65" w14:paraId="2EB70ACB" w14:textId="77777777" w:rsidTr="003F67D7">
        <w:trPr>
          <w:cantSplit/>
          <w:trHeight w:val="240"/>
        </w:trPr>
        <w:tc>
          <w:tcPr>
            <w:tcW w:w="2003" w:type="dxa"/>
          </w:tcPr>
          <w:p w14:paraId="21D71411" w14:textId="49228611" w:rsidR="000C50C5" w:rsidRPr="00255DD6" w:rsidRDefault="000C50C5" w:rsidP="000C50C5">
            <w:pPr>
              <w:pStyle w:val="Tbltxt"/>
            </w:pPr>
            <w:r w:rsidRPr="00255DD6">
              <w:t>ID:</w:t>
            </w:r>
            <w:r>
              <w:t xml:space="preserve"> </w:t>
            </w:r>
            <w:r w:rsidRPr="00255DD6">
              <w:t xml:space="preserve"> </w:t>
            </w:r>
            <w:r>
              <w:t>C1_1_080</w:t>
            </w:r>
          </w:p>
          <w:p w14:paraId="53299569" w14:textId="5E36B135" w:rsidR="000C50C5" w:rsidRPr="00255DD6" w:rsidRDefault="000C50C5" w:rsidP="000C50C5">
            <w:pPr>
              <w:pStyle w:val="Tbltxt"/>
            </w:pPr>
            <w:r w:rsidRPr="00255DD6">
              <w:t xml:space="preserve">T: </w:t>
            </w:r>
            <w:r>
              <w:t xml:space="preserve"> </w:t>
            </w:r>
            <w:r w:rsidR="0078743B">
              <w:t>Basic Text Slide</w:t>
            </w:r>
          </w:p>
          <w:p w14:paraId="7D55B0B0" w14:textId="2CA47212" w:rsidR="000C50C5" w:rsidRPr="00255DD6" w:rsidRDefault="000C50C5" w:rsidP="000C50C5">
            <w:pPr>
              <w:pStyle w:val="Tbltxt"/>
            </w:pPr>
            <w:r w:rsidRPr="00255DD6">
              <w:t xml:space="preserve">H1: </w:t>
            </w:r>
            <w:r>
              <w:t xml:space="preserve"> A – Achievable or Attainable</w:t>
            </w:r>
          </w:p>
          <w:p w14:paraId="181A5B1D" w14:textId="0F07465B" w:rsidR="000C4C65" w:rsidRPr="00255DD6" w:rsidRDefault="000C4C65" w:rsidP="00A87749">
            <w:pPr>
              <w:pStyle w:val="Tbltxt"/>
            </w:pPr>
          </w:p>
        </w:tc>
        <w:tc>
          <w:tcPr>
            <w:tcW w:w="2914" w:type="dxa"/>
          </w:tcPr>
          <w:p w14:paraId="1A18F7CA" w14:textId="77777777" w:rsidR="00326D8E" w:rsidRDefault="00326D8E" w:rsidP="00A87749">
            <w:pPr>
              <w:pStyle w:val="Tbltxt"/>
            </w:pPr>
            <w:r>
              <w:t xml:space="preserve">Is your goal achievable?  </w:t>
            </w:r>
            <w:r w:rsidR="00792CA2">
              <w:t>What resources do you have?</w:t>
            </w:r>
          </w:p>
          <w:p w14:paraId="6B79649B" w14:textId="77777777" w:rsidR="00792CA2" w:rsidRDefault="00792CA2" w:rsidP="00A87749">
            <w:pPr>
              <w:pStyle w:val="Tbltxt"/>
            </w:pPr>
            <w:r>
              <w:t>People</w:t>
            </w:r>
          </w:p>
          <w:p w14:paraId="7009E2F5" w14:textId="77777777" w:rsidR="00792CA2" w:rsidRDefault="00792CA2" w:rsidP="00A87749">
            <w:pPr>
              <w:pStyle w:val="Tbltxt"/>
            </w:pPr>
            <w:r>
              <w:t>Budget/Finances</w:t>
            </w:r>
          </w:p>
          <w:p w14:paraId="3FCDC5DC" w14:textId="77777777" w:rsidR="00792CA2" w:rsidRDefault="00792CA2" w:rsidP="00A87749">
            <w:pPr>
              <w:pStyle w:val="Tbltxt"/>
            </w:pPr>
            <w:r>
              <w:t>Goods or materials</w:t>
            </w:r>
          </w:p>
          <w:p w14:paraId="6964BCAB" w14:textId="58A6E8A7" w:rsidR="00792CA2" w:rsidRDefault="00792CA2" w:rsidP="00A87749">
            <w:pPr>
              <w:pStyle w:val="Tbltxt"/>
            </w:pPr>
            <w:r>
              <w:t>Tools</w:t>
            </w:r>
          </w:p>
          <w:p w14:paraId="450F4D6F" w14:textId="77777777" w:rsidR="00792CA2" w:rsidRDefault="00792CA2" w:rsidP="00A87749">
            <w:pPr>
              <w:pStyle w:val="Tbltxt"/>
            </w:pPr>
            <w:r>
              <w:t xml:space="preserve">Knowledge </w:t>
            </w:r>
          </w:p>
          <w:p w14:paraId="4F5AE36B" w14:textId="02F76EDD" w:rsidR="00792CA2" w:rsidRDefault="00792CA2" w:rsidP="00A87749">
            <w:pPr>
              <w:pStyle w:val="Tbltxt"/>
            </w:pPr>
            <w:r>
              <w:t>Skills</w:t>
            </w:r>
          </w:p>
          <w:p w14:paraId="16383B2B" w14:textId="064294B3" w:rsidR="00792CA2" w:rsidRDefault="00792CA2" w:rsidP="00A87749">
            <w:pPr>
              <w:pStyle w:val="Tbltxt"/>
            </w:pPr>
            <w:r>
              <w:t>Motivation</w:t>
            </w:r>
          </w:p>
          <w:p w14:paraId="1E1D07EC" w14:textId="5AC5A5E0" w:rsidR="00792CA2" w:rsidRDefault="00792CA2" w:rsidP="00A87749">
            <w:pPr>
              <w:pStyle w:val="Tbltxt"/>
            </w:pPr>
            <w:r>
              <w:t>If not, what would it take to attain the needed resources?</w:t>
            </w:r>
          </w:p>
          <w:p w14:paraId="46261611" w14:textId="4AE6CE3C" w:rsidR="00326D8E" w:rsidRDefault="00326D8E" w:rsidP="00A87749">
            <w:pPr>
              <w:pStyle w:val="Tbltxt"/>
            </w:pPr>
          </w:p>
        </w:tc>
        <w:tc>
          <w:tcPr>
            <w:tcW w:w="3205" w:type="dxa"/>
          </w:tcPr>
          <w:p w14:paraId="0181A4B5" w14:textId="77777777" w:rsidR="000C4C65" w:rsidRDefault="00326D8E" w:rsidP="00A87749">
            <w:pPr>
              <w:pStyle w:val="Tbltxt"/>
            </w:pPr>
            <w:r>
              <w:t xml:space="preserve">The third element is writing goals that are achievable.  </w:t>
            </w:r>
          </w:p>
          <w:p w14:paraId="434F53B8" w14:textId="77777777" w:rsidR="00792CA2" w:rsidRDefault="00792CA2" w:rsidP="00A87749">
            <w:pPr>
              <w:pStyle w:val="Tbltxt"/>
            </w:pPr>
          </w:p>
          <w:p w14:paraId="10EFAF96" w14:textId="77777777" w:rsidR="00792CA2" w:rsidRDefault="00792CA2" w:rsidP="00A87749">
            <w:pPr>
              <w:pStyle w:val="Tbltxt"/>
            </w:pPr>
            <w:r>
              <w:t>Here we have a list of possible resources.  Be honest in evaluating what resources you have to achieve your goal.</w:t>
            </w:r>
          </w:p>
          <w:p w14:paraId="3E295C4C" w14:textId="0304A502" w:rsidR="00792CA2" w:rsidRDefault="00792CA2" w:rsidP="00A87749">
            <w:pPr>
              <w:pStyle w:val="Tbltxt"/>
            </w:pPr>
            <w:r>
              <w:t>You may need to develop new skills or change your outlook to make the goal achievable.</w:t>
            </w:r>
          </w:p>
        </w:tc>
        <w:tc>
          <w:tcPr>
            <w:tcW w:w="2914" w:type="dxa"/>
          </w:tcPr>
          <w:p w14:paraId="15CDB83D" w14:textId="4FCA835D" w:rsidR="000C4C65" w:rsidRDefault="008B78CD" w:rsidP="00A87749">
            <w:pPr>
              <w:pStyle w:val="Tbltxt"/>
            </w:pPr>
            <w:r>
              <w:rPr>
                <w:noProof/>
              </w:rPr>
              <w:drawing>
                <wp:inline distT="0" distB="0" distL="0" distR="0" wp14:anchorId="30622A5C" wp14:editId="4CAE24E7">
                  <wp:extent cx="1625600" cy="1625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inline>
              </w:drawing>
            </w:r>
          </w:p>
          <w:p w14:paraId="53C6AC72" w14:textId="271E71A2" w:rsidR="008B78CD" w:rsidRDefault="008B78CD" w:rsidP="00A87749">
            <w:pPr>
              <w:pStyle w:val="Tbltxt"/>
            </w:pPr>
            <w:r>
              <w:t>Business man holding briefcase jumping over hurdles</w:t>
            </w:r>
          </w:p>
        </w:tc>
        <w:tc>
          <w:tcPr>
            <w:tcW w:w="2914" w:type="dxa"/>
          </w:tcPr>
          <w:p w14:paraId="0737463D" w14:textId="77777777" w:rsidR="000C4C65" w:rsidRDefault="00326D8E" w:rsidP="00A87749">
            <w:pPr>
              <w:pStyle w:val="Tbltxt"/>
            </w:pPr>
            <w:r>
              <w:t>Bullet points:</w:t>
            </w:r>
          </w:p>
          <w:p w14:paraId="60B3CB2C" w14:textId="77777777" w:rsidR="00326D8E" w:rsidRDefault="00326D8E" w:rsidP="00A87749">
            <w:pPr>
              <w:pStyle w:val="Tbltxt"/>
            </w:pPr>
            <w:r>
              <w:t>Resources</w:t>
            </w:r>
          </w:p>
          <w:p w14:paraId="76D1B4DE" w14:textId="77777777" w:rsidR="00326D8E" w:rsidRDefault="00326D8E" w:rsidP="00A87749">
            <w:pPr>
              <w:pStyle w:val="Tbltxt"/>
            </w:pPr>
            <w:r>
              <w:t>Knowledge</w:t>
            </w:r>
          </w:p>
          <w:p w14:paraId="41090BAB" w14:textId="77777777" w:rsidR="00326D8E" w:rsidRDefault="00326D8E" w:rsidP="00A87749">
            <w:pPr>
              <w:pStyle w:val="Tbltxt"/>
            </w:pPr>
            <w:r>
              <w:t>Skills</w:t>
            </w:r>
          </w:p>
          <w:p w14:paraId="41345E0D" w14:textId="77777777" w:rsidR="00326D8E" w:rsidRDefault="00326D8E" w:rsidP="00A87749">
            <w:pPr>
              <w:pStyle w:val="Tbltxt"/>
            </w:pPr>
            <w:r>
              <w:t>Fade in each bullet</w:t>
            </w:r>
          </w:p>
          <w:p w14:paraId="07D26D48" w14:textId="1108EDB2" w:rsidR="00AC7487" w:rsidRDefault="00AC7487" w:rsidP="00A87749">
            <w:pPr>
              <w:pStyle w:val="Tbltxt"/>
            </w:pPr>
            <w:r>
              <w:t>Advance to next slide after narration or on click.</w:t>
            </w:r>
          </w:p>
        </w:tc>
      </w:tr>
      <w:tr w:rsidR="000C4C65" w14:paraId="61762588" w14:textId="77777777" w:rsidTr="003F67D7">
        <w:trPr>
          <w:cantSplit/>
          <w:trHeight w:val="240"/>
        </w:trPr>
        <w:tc>
          <w:tcPr>
            <w:tcW w:w="2003" w:type="dxa"/>
          </w:tcPr>
          <w:p w14:paraId="04892104" w14:textId="74EBFEBF" w:rsidR="0078743B" w:rsidRPr="00255DD6" w:rsidRDefault="0078743B" w:rsidP="0078743B">
            <w:pPr>
              <w:pStyle w:val="Tbltxt"/>
            </w:pPr>
            <w:r w:rsidRPr="00255DD6">
              <w:t>ID:</w:t>
            </w:r>
            <w:r>
              <w:t xml:space="preserve"> </w:t>
            </w:r>
            <w:r w:rsidRPr="00255DD6">
              <w:t xml:space="preserve"> </w:t>
            </w:r>
            <w:r w:rsidR="00641E85">
              <w:t>C1_1_081</w:t>
            </w:r>
          </w:p>
          <w:p w14:paraId="1BC439E6" w14:textId="102391DC" w:rsidR="0078743B" w:rsidRPr="00255DD6" w:rsidRDefault="0078743B" w:rsidP="0078743B">
            <w:pPr>
              <w:pStyle w:val="Tbltxt"/>
            </w:pPr>
            <w:r w:rsidRPr="00255DD6">
              <w:t xml:space="preserve">T: </w:t>
            </w:r>
            <w:r>
              <w:t xml:space="preserve"> Interactive Slide</w:t>
            </w:r>
          </w:p>
          <w:p w14:paraId="51EDDCCF" w14:textId="77777777" w:rsidR="0078743B" w:rsidRPr="00255DD6" w:rsidRDefault="0078743B" w:rsidP="0078743B">
            <w:pPr>
              <w:pStyle w:val="Tbltxt"/>
            </w:pPr>
            <w:r w:rsidRPr="00255DD6">
              <w:t xml:space="preserve">H1: </w:t>
            </w:r>
            <w:r>
              <w:t xml:space="preserve"> A – Achievable or Attainable</w:t>
            </w:r>
          </w:p>
          <w:p w14:paraId="3F25EAF5" w14:textId="77777777" w:rsidR="000C4C65" w:rsidRPr="00255DD6" w:rsidRDefault="000C4C65" w:rsidP="00A87749">
            <w:pPr>
              <w:pStyle w:val="Tbltxt"/>
            </w:pPr>
          </w:p>
        </w:tc>
        <w:tc>
          <w:tcPr>
            <w:tcW w:w="2914" w:type="dxa"/>
          </w:tcPr>
          <w:p w14:paraId="2A2D69F2" w14:textId="77777777" w:rsidR="000C4C65" w:rsidRDefault="00882397" w:rsidP="00A87749">
            <w:pPr>
              <w:pStyle w:val="Tbltxt"/>
            </w:pPr>
            <w:r>
              <w:t>You have decided to host your family and friends for a home-cooked Thanksgiving dinner.  You have been told you could be a contestant on Worst Cooks in America.  You are determined to prove them wrong.  How could you make your goal achievable</w:t>
            </w:r>
            <w:r w:rsidR="001D75C8">
              <w:t>?</w:t>
            </w:r>
          </w:p>
          <w:p w14:paraId="2CB39159" w14:textId="6BD42931" w:rsidR="008963B0" w:rsidRDefault="008963B0" w:rsidP="00A87749">
            <w:pPr>
              <w:pStyle w:val="Tbltxt"/>
            </w:pPr>
            <w:r>
              <w:t xml:space="preserve">When you are ready, click “Finished.” </w:t>
            </w:r>
          </w:p>
        </w:tc>
        <w:tc>
          <w:tcPr>
            <w:tcW w:w="3205" w:type="dxa"/>
          </w:tcPr>
          <w:p w14:paraId="22916ADE" w14:textId="305AC96D" w:rsidR="001D75C8" w:rsidRDefault="001D75C8" w:rsidP="001D75C8">
            <w:pPr>
              <w:pStyle w:val="Tbltxt"/>
            </w:pPr>
            <w:r>
              <w:t>You have decided to host your family and friends for a home-cooked Thanksgiving dinner.  You have been told you could be a contestant on Worst Cooks in America.  You are determined to prove them wrong.  How could you make your goal achievable?</w:t>
            </w:r>
          </w:p>
          <w:p w14:paraId="3FBD940D" w14:textId="77777777" w:rsidR="001D75C8" w:rsidRDefault="001D75C8" w:rsidP="001D75C8">
            <w:pPr>
              <w:pStyle w:val="Tbltxt"/>
            </w:pPr>
          </w:p>
          <w:p w14:paraId="25EE341A" w14:textId="77777777" w:rsidR="001D75C8" w:rsidRDefault="001D75C8" w:rsidP="001D75C8">
            <w:pPr>
              <w:pStyle w:val="Tbltxt"/>
            </w:pPr>
          </w:p>
          <w:p w14:paraId="0AE2317E" w14:textId="59E58C4D" w:rsidR="001D75C8" w:rsidRDefault="001D75C8" w:rsidP="001D75C8">
            <w:pPr>
              <w:pStyle w:val="Tbltxt"/>
            </w:pPr>
            <w:r>
              <w:t>You might decide to take a cooking class or binge on cooking videos.  You may need to invest in new cookware.   Sometimes we need to create a new more manageable goal or scale your goal to ensure success.</w:t>
            </w:r>
          </w:p>
          <w:p w14:paraId="7FDBBCB9" w14:textId="77777777" w:rsidR="000C4C65" w:rsidRDefault="000C4C65" w:rsidP="00A87749">
            <w:pPr>
              <w:pStyle w:val="Tbltxt"/>
            </w:pPr>
          </w:p>
        </w:tc>
        <w:tc>
          <w:tcPr>
            <w:tcW w:w="2914" w:type="dxa"/>
          </w:tcPr>
          <w:p w14:paraId="2BE40AA8" w14:textId="63AB8C9D" w:rsidR="000C4C65" w:rsidRDefault="008B78CD" w:rsidP="00A87749">
            <w:pPr>
              <w:pStyle w:val="Tbltxt"/>
            </w:pPr>
            <w:r>
              <w:t>Cartoon image of boy with chef’s hat holding spatula.</w:t>
            </w:r>
            <w:r>
              <w:rPr>
                <w:noProof/>
              </w:rPr>
              <w:drawing>
                <wp:inline distT="0" distB="0" distL="0" distR="0" wp14:anchorId="5191F712" wp14:editId="24E3CEF0">
                  <wp:extent cx="1612900" cy="2806700"/>
                  <wp:effectExtent l="0" t="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2900" cy="2806700"/>
                          </a:xfrm>
                          <a:prstGeom prst="rect">
                            <a:avLst/>
                          </a:prstGeom>
                          <a:noFill/>
                          <a:ln>
                            <a:noFill/>
                          </a:ln>
                        </pic:spPr>
                      </pic:pic>
                    </a:graphicData>
                  </a:graphic>
                </wp:inline>
              </w:drawing>
            </w:r>
          </w:p>
        </w:tc>
        <w:tc>
          <w:tcPr>
            <w:tcW w:w="2914" w:type="dxa"/>
          </w:tcPr>
          <w:p w14:paraId="38C1BA35" w14:textId="77777777" w:rsidR="000C4C65" w:rsidRDefault="00882397" w:rsidP="00A87749">
            <w:pPr>
              <w:pStyle w:val="Tbltxt"/>
            </w:pPr>
            <w:r>
              <w:t>Open text box, no correct answer.</w:t>
            </w:r>
          </w:p>
          <w:p w14:paraId="511D2851" w14:textId="77777777" w:rsidR="00882397" w:rsidRDefault="00882397" w:rsidP="00A87749">
            <w:pPr>
              <w:pStyle w:val="Tbltxt"/>
            </w:pPr>
            <w:r>
              <w:t>Click “finished” after answering.</w:t>
            </w:r>
          </w:p>
          <w:p w14:paraId="0DCE2E2C" w14:textId="77777777" w:rsidR="0012557E" w:rsidRDefault="00882397" w:rsidP="001D75C8">
            <w:pPr>
              <w:pStyle w:val="Tbltxt"/>
            </w:pPr>
            <w:r>
              <w:t>Pop-up</w:t>
            </w:r>
            <w:r w:rsidR="0012557E">
              <w:t xml:space="preserve">: </w:t>
            </w:r>
          </w:p>
          <w:p w14:paraId="632F571A" w14:textId="77777777" w:rsidR="001D75C8" w:rsidRDefault="001D75C8" w:rsidP="001D75C8">
            <w:pPr>
              <w:pStyle w:val="Tbltxt"/>
            </w:pPr>
            <w:r>
              <w:t>Possible resources:  cooking class, online cooking videos, practice with a friend or family member, the right cookware and utensils.</w:t>
            </w:r>
          </w:p>
          <w:p w14:paraId="667995D6" w14:textId="1E937865" w:rsidR="008963B0" w:rsidRDefault="00AC7487" w:rsidP="001D75C8">
            <w:pPr>
              <w:pStyle w:val="Tbltxt"/>
            </w:pPr>
            <w:r>
              <w:t>Advance to next slide after narration or on click.</w:t>
            </w:r>
          </w:p>
        </w:tc>
      </w:tr>
      <w:tr w:rsidR="000C4C65" w14:paraId="79FA463A" w14:textId="77777777" w:rsidTr="003F67D7">
        <w:trPr>
          <w:cantSplit/>
          <w:trHeight w:val="240"/>
        </w:trPr>
        <w:tc>
          <w:tcPr>
            <w:tcW w:w="2003" w:type="dxa"/>
          </w:tcPr>
          <w:p w14:paraId="09C02264" w14:textId="683D848B" w:rsidR="0078743B" w:rsidRPr="00255DD6" w:rsidRDefault="0078743B" w:rsidP="0078743B">
            <w:pPr>
              <w:pStyle w:val="Tbltxt"/>
            </w:pPr>
            <w:r w:rsidRPr="00255DD6">
              <w:t>ID:</w:t>
            </w:r>
            <w:r>
              <w:t xml:space="preserve"> </w:t>
            </w:r>
            <w:r w:rsidRPr="00255DD6">
              <w:t xml:space="preserve"> </w:t>
            </w:r>
            <w:r w:rsidR="00641E85">
              <w:t>C1_1_09</w:t>
            </w:r>
            <w:r>
              <w:t>0</w:t>
            </w:r>
          </w:p>
          <w:p w14:paraId="2AF3FA5F" w14:textId="77777777" w:rsidR="0078743B" w:rsidRPr="00255DD6" w:rsidRDefault="0078743B" w:rsidP="0078743B">
            <w:pPr>
              <w:pStyle w:val="Tbltxt"/>
            </w:pPr>
            <w:r w:rsidRPr="00255DD6">
              <w:t xml:space="preserve">T: </w:t>
            </w:r>
            <w:r>
              <w:t xml:space="preserve"> Basic Text Slide</w:t>
            </w:r>
          </w:p>
          <w:p w14:paraId="6CD8D026" w14:textId="7C7CE3E0" w:rsidR="0078743B" w:rsidRPr="00255DD6" w:rsidRDefault="0078743B" w:rsidP="0078743B">
            <w:pPr>
              <w:pStyle w:val="Tbltxt"/>
            </w:pPr>
            <w:r w:rsidRPr="00255DD6">
              <w:t xml:space="preserve">H1: </w:t>
            </w:r>
            <w:r>
              <w:t xml:space="preserve"> R – Relevant</w:t>
            </w:r>
          </w:p>
          <w:p w14:paraId="0C8AB6BD" w14:textId="77777777" w:rsidR="000C4C65" w:rsidRPr="00255DD6" w:rsidRDefault="000C4C65" w:rsidP="00A87749">
            <w:pPr>
              <w:pStyle w:val="Tbltxt"/>
            </w:pPr>
          </w:p>
        </w:tc>
        <w:tc>
          <w:tcPr>
            <w:tcW w:w="2914" w:type="dxa"/>
          </w:tcPr>
          <w:p w14:paraId="40912C74" w14:textId="0D7CC37A" w:rsidR="000C4C65" w:rsidRDefault="00D7046A" w:rsidP="00A87749">
            <w:pPr>
              <w:pStyle w:val="Tbltxt"/>
            </w:pPr>
            <w:r>
              <w:t xml:space="preserve">Relevant goals are those that move you toward broader or more significant goals, such as changing your diet in order to lose weight.  In business, we  use terms such as “cascading” goals to ensure that the goals we set at any level of the organization are based in the mission, vision and values. </w:t>
            </w:r>
          </w:p>
        </w:tc>
        <w:tc>
          <w:tcPr>
            <w:tcW w:w="3205" w:type="dxa"/>
          </w:tcPr>
          <w:p w14:paraId="1C633609" w14:textId="4A8B8F8D" w:rsidR="000C4C65" w:rsidRDefault="00D7046A" w:rsidP="00A87749">
            <w:pPr>
              <w:pStyle w:val="Tbltxt"/>
            </w:pPr>
            <w:r>
              <w:t xml:space="preserve">Narrator:  It is important that any goal that we set is aligned with the “big picture.”  Goals serve the purpose of changing the current state to the desired, future state.  If goals are not relevant, we are spinning our wheels and wasting resources such as time, </w:t>
            </w:r>
            <w:r w:rsidR="00EA2892">
              <w:t xml:space="preserve">skills, </w:t>
            </w:r>
            <w:r>
              <w:t xml:space="preserve">money and </w:t>
            </w:r>
            <w:r w:rsidR="00EA2892">
              <w:t xml:space="preserve">materials.  Take a few minutes to think about a goal you have set?  How was that goal relevant?  </w:t>
            </w:r>
          </w:p>
        </w:tc>
        <w:tc>
          <w:tcPr>
            <w:tcW w:w="2914" w:type="dxa"/>
          </w:tcPr>
          <w:p w14:paraId="62DB80F4" w14:textId="5E970304" w:rsidR="000C4C65" w:rsidRDefault="00B531E9" w:rsidP="00A87749">
            <w:pPr>
              <w:pStyle w:val="Tbltxt"/>
            </w:pPr>
            <w:r>
              <w:rPr>
                <w:noProof/>
              </w:rPr>
              <w:drawing>
                <wp:inline distT="0" distB="0" distL="0" distR="0" wp14:anchorId="179D7875" wp14:editId="27D2D736">
                  <wp:extent cx="1612900" cy="16002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900" cy="1600200"/>
                          </a:xfrm>
                          <a:prstGeom prst="rect">
                            <a:avLst/>
                          </a:prstGeom>
                          <a:noFill/>
                          <a:ln>
                            <a:noFill/>
                          </a:ln>
                        </pic:spPr>
                      </pic:pic>
                    </a:graphicData>
                  </a:graphic>
                </wp:inline>
              </w:drawing>
            </w:r>
          </w:p>
          <w:p w14:paraId="625B8678" w14:textId="1D9E8CE0" w:rsidR="00B531E9" w:rsidRDefault="00B531E9" w:rsidP="00A87749">
            <w:pPr>
              <w:pStyle w:val="Tbltxt"/>
            </w:pPr>
            <w:r>
              <w:t>Jigsaw puzzle pieces.</w:t>
            </w:r>
          </w:p>
          <w:p w14:paraId="251CAD38" w14:textId="77777777" w:rsidR="00B531E9" w:rsidRDefault="00B531E9" w:rsidP="00A87749">
            <w:pPr>
              <w:pStyle w:val="Tbltxt"/>
            </w:pPr>
          </w:p>
        </w:tc>
        <w:tc>
          <w:tcPr>
            <w:tcW w:w="2914" w:type="dxa"/>
          </w:tcPr>
          <w:p w14:paraId="582E0ECA" w14:textId="1A7E6D0C" w:rsidR="000C4C65" w:rsidRDefault="00AC7487" w:rsidP="00A87749">
            <w:pPr>
              <w:pStyle w:val="Tbltxt"/>
            </w:pPr>
            <w:r>
              <w:t>Advance to next slide after narration or on click.</w:t>
            </w:r>
          </w:p>
        </w:tc>
      </w:tr>
      <w:tr w:rsidR="000C4C65" w14:paraId="1D24C53F" w14:textId="77777777" w:rsidTr="003F67D7">
        <w:trPr>
          <w:cantSplit/>
          <w:trHeight w:val="240"/>
        </w:trPr>
        <w:tc>
          <w:tcPr>
            <w:tcW w:w="2003" w:type="dxa"/>
          </w:tcPr>
          <w:p w14:paraId="433C5E93" w14:textId="36E75806" w:rsidR="0078743B" w:rsidRPr="00255DD6" w:rsidRDefault="0078743B" w:rsidP="0078743B">
            <w:pPr>
              <w:pStyle w:val="Tbltxt"/>
            </w:pPr>
            <w:r w:rsidRPr="00255DD6">
              <w:t>ID:</w:t>
            </w:r>
            <w:r>
              <w:t xml:space="preserve"> </w:t>
            </w:r>
            <w:r w:rsidRPr="00255DD6">
              <w:t xml:space="preserve"> </w:t>
            </w:r>
            <w:r w:rsidR="00641E85">
              <w:t>C1_1_091</w:t>
            </w:r>
          </w:p>
          <w:p w14:paraId="7E050F8E" w14:textId="56DDDFBD" w:rsidR="0078743B" w:rsidRPr="00255DD6" w:rsidRDefault="0078743B" w:rsidP="0078743B">
            <w:pPr>
              <w:pStyle w:val="Tbltxt"/>
            </w:pPr>
            <w:r w:rsidRPr="00255DD6">
              <w:t xml:space="preserve">T: </w:t>
            </w:r>
            <w:r>
              <w:t xml:space="preserve"> </w:t>
            </w:r>
            <w:r w:rsidR="00253CD9">
              <w:t>Assessment Slide</w:t>
            </w:r>
          </w:p>
          <w:p w14:paraId="2332B8D8" w14:textId="77777777" w:rsidR="0078743B" w:rsidRPr="00255DD6" w:rsidRDefault="0078743B" w:rsidP="0078743B">
            <w:pPr>
              <w:pStyle w:val="Tbltxt"/>
            </w:pPr>
            <w:r w:rsidRPr="00255DD6">
              <w:t xml:space="preserve">H1: </w:t>
            </w:r>
            <w:r>
              <w:t xml:space="preserve"> R – Relevant</w:t>
            </w:r>
          </w:p>
          <w:p w14:paraId="11652006" w14:textId="77777777" w:rsidR="000C4C65" w:rsidRPr="00255DD6" w:rsidRDefault="000C4C65" w:rsidP="00A87749">
            <w:pPr>
              <w:pStyle w:val="Tbltxt"/>
            </w:pPr>
          </w:p>
        </w:tc>
        <w:tc>
          <w:tcPr>
            <w:tcW w:w="2914" w:type="dxa"/>
          </w:tcPr>
          <w:p w14:paraId="670EF1CE" w14:textId="6F30E745" w:rsidR="000C4C65" w:rsidRDefault="00EA2892" w:rsidP="00EA2892">
            <w:pPr>
              <w:pStyle w:val="Tbltxt"/>
            </w:pPr>
            <w:r>
              <w:t xml:space="preserve">The overall goal of many companies is to </w:t>
            </w:r>
            <w:r w:rsidR="002C5097">
              <w:t xml:space="preserve">improve customer satisfaction regarding </w:t>
            </w:r>
            <w:r w:rsidR="0057528F">
              <w:t xml:space="preserve">information inquiries.  </w:t>
            </w:r>
            <w:r>
              <w:t>Which of these items are relevant or aligned with that goal?</w:t>
            </w:r>
          </w:p>
          <w:p w14:paraId="3DFFF5F8" w14:textId="77777777" w:rsidR="00EA2892" w:rsidRDefault="00EA2892" w:rsidP="00EA2892">
            <w:pPr>
              <w:pStyle w:val="Tbltxt"/>
            </w:pPr>
          </w:p>
          <w:p w14:paraId="1F8C0C0E" w14:textId="77777777" w:rsidR="00EA2892" w:rsidRDefault="00EA2892" w:rsidP="00EA2892">
            <w:pPr>
              <w:pStyle w:val="Tbltxt"/>
            </w:pPr>
            <w:r>
              <w:t>Answering the phone by the third ring.</w:t>
            </w:r>
          </w:p>
          <w:p w14:paraId="3FDB2B24" w14:textId="77777777" w:rsidR="00EA2892" w:rsidRDefault="00EA2892" w:rsidP="00EA2892">
            <w:pPr>
              <w:pStyle w:val="Tbltxt"/>
            </w:pPr>
            <w:r>
              <w:t>Sending out marketing materials monthly to potential customers.</w:t>
            </w:r>
          </w:p>
          <w:p w14:paraId="2AB06AE0" w14:textId="35600243" w:rsidR="00EA2892" w:rsidRDefault="00EA2892" w:rsidP="00EA2892">
            <w:pPr>
              <w:pStyle w:val="Tbltxt"/>
            </w:pPr>
            <w:r>
              <w:t>Training staff in customer service skills through monthly in-services.</w:t>
            </w:r>
          </w:p>
          <w:p w14:paraId="3F4381B5" w14:textId="77777777" w:rsidR="00EA2892" w:rsidRDefault="00EA2892" w:rsidP="00EA2892">
            <w:pPr>
              <w:pStyle w:val="Tbltxt"/>
            </w:pPr>
            <w:r>
              <w:t>Redecorating the administrative offices.</w:t>
            </w:r>
          </w:p>
          <w:p w14:paraId="6D0BA00B" w14:textId="77777777" w:rsidR="00EA2892" w:rsidRDefault="002C5097" w:rsidP="00EA2892">
            <w:pPr>
              <w:pStyle w:val="Tbltxt"/>
            </w:pPr>
            <w:r>
              <w:t>New menu in the company cafeteria.</w:t>
            </w:r>
          </w:p>
          <w:p w14:paraId="6F8A50E1" w14:textId="2B20F42E" w:rsidR="002C5097" w:rsidRDefault="002C5097" w:rsidP="00EA2892">
            <w:pPr>
              <w:pStyle w:val="Tbltxt"/>
            </w:pPr>
            <w:r>
              <w:t>A new process for streamlining vacation requests.</w:t>
            </w:r>
          </w:p>
        </w:tc>
        <w:tc>
          <w:tcPr>
            <w:tcW w:w="3205" w:type="dxa"/>
          </w:tcPr>
          <w:p w14:paraId="284DCB9D" w14:textId="10DE1102" w:rsidR="000C4C65" w:rsidRDefault="002C5097" w:rsidP="00A87749">
            <w:pPr>
              <w:pStyle w:val="Tbltxt"/>
            </w:pPr>
            <w:r>
              <w:t xml:space="preserve">While some of these goals are obviously connected to patient satisfaction, some may not be.  We need to focus our energy on the most relevant goals to have the greatest impact.  In our case, answering the phone and training staff will probably have the most </w:t>
            </w:r>
            <w:r w:rsidR="00253CD9">
              <w:t xml:space="preserve">direct </w:t>
            </w:r>
            <w:r>
              <w:t xml:space="preserve">impact on reducing customer complaints about getting information.  </w:t>
            </w:r>
          </w:p>
        </w:tc>
        <w:tc>
          <w:tcPr>
            <w:tcW w:w="2914" w:type="dxa"/>
          </w:tcPr>
          <w:p w14:paraId="65A9C3B7" w14:textId="77777777" w:rsidR="00B531E9" w:rsidRDefault="00B531E9" w:rsidP="00B531E9">
            <w:pPr>
              <w:pStyle w:val="Tbltxt"/>
            </w:pPr>
            <w:r>
              <w:rPr>
                <w:noProof/>
              </w:rPr>
              <w:drawing>
                <wp:inline distT="0" distB="0" distL="0" distR="0" wp14:anchorId="18E692E0" wp14:editId="609D5D63">
                  <wp:extent cx="1612900" cy="1600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900" cy="1600200"/>
                          </a:xfrm>
                          <a:prstGeom prst="rect">
                            <a:avLst/>
                          </a:prstGeom>
                          <a:noFill/>
                          <a:ln>
                            <a:noFill/>
                          </a:ln>
                        </pic:spPr>
                      </pic:pic>
                    </a:graphicData>
                  </a:graphic>
                </wp:inline>
              </w:drawing>
            </w:r>
          </w:p>
          <w:p w14:paraId="3CC62783" w14:textId="77777777" w:rsidR="00B531E9" w:rsidRDefault="00B531E9" w:rsidP="00B531E9">
            <w:pPr>
              <w:pStyle w:val="Tbltxt"/>
            </w:pPr>
            <w:r>
              <w:t>Jigsaw puzzle pieces.</w:t>
            </w:r>
          </w:p>
          <w:p w14:paraId="4B8913E3" w14:textId="77777777" w:rsidR="000C4C65" w:rsidRDefault="000C4C65" w:rsidP="00A87749">
            <w:pPr>
              <w:pStyle w:val="Tbltxt"/>
            </w:pPr>
          </w:p>
        </w:tc>
        <w:tc>
          <w:tcPr>
            <w:tcW w:w="2914" w:type="dxa"/>
          </w:tcPr>
          <w:p w14:paraId="1265D11F" w14:textId="11E93CA2" w:rsidR="00253CD9" w:rsidRDefault="00253CD9" w:rsidP="00253CD9">
            <w:pPr>
              <w:pStyle w:val="Tbltxt"/>
            </w:pPr>
            <w:r>
              <w:t xml:space="preserve">Multiple choice assessment slide: </w:t>
            </w:r>
          </w:p>
          <w:p w14:paraId="46C89370" w14:textId="3BC7D863" w:rsidR="00253CD9" w:rsidRDefault="00253CD9" w:rsidP="00253CD9">
            <w:pPr>
              <w:pStyle w:val="Tbltxt"/>
            </w:pPr>
            <w:r>
              <w:t>Answering the phone by the third ring. (correct)</w:t>
            </w:r>
          </w:p>
          <w:p w14:paraId="17CD009D" w14:textId="7CC51704" w:rsidR="00253CD9" w:rsidRDefault="00253CD9" w:rsidP="00253CD9">
            <w:pPr>
              <w:pStyle w:val="Tbltxt"/>
            </w:pPr>
            <w:r>
              <w:t>Sending out marketing materials monthly to potential customers. (incorrect)</w:t>
            </w:r>
          </w:p>
          <w:p w14:paraId="2E9D411B" w14:textId="323F2C14" w:rsidR="00253CD9" w:rsidRDefault="00253CD9" w:rsidP="00253CD9">
            <w:pPr>
              <w:pStyle w:val="Tbltxt"/>
            </w:pPr>
            <w:r>
              <w:t>Training staff in customer service skills and product information through monthly in-services. (correct)</w:t>
            </w:r>
          </w:p>
          <w:p w14:paraId="61D779E1" w14:textId="77777777" w:rsidR="00253CD9" w:rsidRDefault="00253CD9" w:rsidP="00253CD9">
            <w:pPr>
              <w:pStyle w:val="Tbltxt"/>
            </w:pPr>
            <w:r>
              <w:t>Redecorating the administrative offices.</w:t>
            </w:r>
          </w:p>
          <w:p w14:paraId="226B9B1C" w14:textId="16193C43" w:rsidR="00253CD9" w:rsidRDefault="00253CD9" w:rsidP="00253CD9">
            <w:pPr>
              <w:pStyle w:val="Tbltxt"/>
            </w:pPr>
            <w:r>
              <w:t>New menu in the company cafeteria. (incorrect)</w:t>
            </w:r>
          </w:p>
          <w:p w14:paraId="18DD296F" w14:textId="612984F2" w:rsidR="00253CD9" w:rsidRDefault="00253CD9" w:rsidP="00253CD9">
            <w:pPr>
              <w:pStyle w:val="Tbltxt"/>
            </w:pPr>
            <w:r>
              <w:t>A new process for streamlining vacation requests.slide. (incorrect)</w:t>
            </w:r>
          </w:p>
          <w:p w14:paraId="33C8D73B" w14:textId="77777777" w:rsidR="00253CD9" w:rsidRDefault="00253CD9" w:rsidP="00A87749">
            <w:pPr>
              <w:pStyle w:val="Tbltxt"/>
            </w:pPr>
          </w:p>
          <w:p w14:paraId="778B3DA5" w14:textId="77777777" w:rsidR="00253CD9" w:rsidRDefault="00253CD9" w:rsidP="00A87749">
            <w:pPr>
              <w:pStyle w:val="Tbltxt"/>
            </w:pPr>
          </w:p>
          <w:p w14:paraId="7F2A1B3B" w14:textId="77777777" w:rsidR="000C4C65" w:rsidRDefault="002C5097" w:rsidP="00A87749">
            <w:pPr>
              <w:pStyle w:val="Tbltxt"/>
            </w:pPr>
            <w:r>
              <w:t>Highlight the correct answers</w:t>
            </w:r>
            <w:r w:rsidR="00253CD9">
              <w:t xml:space="preserve"> in a contrasting font.  </w:t>
            </w:r>
          </w:p>
          <w:p w14:paraId="0D639747" w14:textId="77777777" w:rsidR="00AC7487" w:rsidRDefault="00AC7487" w:rsidP="00A87749">
            <w:pPr>
              <w:pStyle w:val="Tbltxt"/>
            </w:pPr>
          </w:p>
          <w:p w14:paraId="64CCBABD" w14:textId="2A2508D4" w:rsidR="00AC7487" w:rsidRDefault="00AC7487" w:rsidP="00AC7487">
            <w:pPr>
              <w:pStyle w:val="Tbltxt"/>
            </w:pPr>
            <w:r>
              <w:t>Advance to next slide after narration.</w:t>
            </w:r>
          </w:p>
        </w:tc>
      </w:tr>
      <w:tr w:rsidR="0078743B" w14:paraId="1CFD30A6" w14:textId="77777777" w:rsidTr="003F67D7">
        <w:trPr>
          <w:cantSplit/>
          <w:trHeight w:val="240"/>
        </w:trPr>
        <w:tc>
          <w:tcPr>
            <w:tcW w:w="2003" w:type="dxa"/>
          </w:tcPr>
          <w:p w14:paraId="7FBF083F" w14:textId="09030B2C" w:rsidR="0078743B" w:rsidRPr="00255DD6" w:rsidRDefault="0078743B" w:rsidP="00DE5C81">
            <w:pPr>
              <w:pStyle w:val="Tbltxt"/>
            </w:pPr>
            <w:r w:rsidRPr="00255DD6">
              <w:t>ID:</w:t>
            </w:r>
            <w:r>
              <w:t xml:space="preserve"> </w:t>
            </w:r>
            <w:r w:rsidRPr="00255DD6">
              <w:t xml:space="preserve"> </w:t>
            </w:r>
            <w:r w:rsidR="00641E85">
              <w:t>C1_1_10</w:t>
            </w:r>
            <w:r>
              <w:t>0</w:t>
            </w:r>
          </w:p>
          <w:p w14:paraId="5EAC5292" w14:textId="77777777" w:rsidR="0078743B" w:rsidRPr="00255DD6" w:rsidRDefault="0078743B" w:rsidP="00DE5C81">
            <w:pPr>
              <w:pStyle w:val="Tbltxt"/>
            </w:pPr>
            <w:r w:rsidRPr="00255DD6">
              <w:t xml:space="preserve">T: </w:t>
            </w:r>
            <w:r>
              <w:t xml:space="preserve"> Basic Text Slide</w:t>
            </w:r>
          </w:p>
          <w:p w14:paraId="13E88448" w14:textId="6B8506CC" w:rsidR="0078743B" w:rsidRPr="00255DD6" w:rsidRDefault="0078743B" w:rsidP="00DE5C81">
            <w:pPr>
              <w:pStyle w:val="Tbltxt"/>
            </w:pPr>
            <w:r w:rsidRPr="00255DD6">
              <w:t xml:space="preserve">H1: </w:t>
            </w:r>
            <w:r>
              <w:t xml:space="preserve"> T – Time-</w:t>
            </w:r>
            <w:r w:rsidR="00E537F0">
              <w:t>sensitive</w:t>
            </w:r>
          </w:p>
          <w:p w14:paraId="26AFBA89" w14:textId="77777777" w:rsidR="0078743B" w:rsidRPr="00255DD6" w:rsidRDefault="0078743B" w:rsidP="00A87749">
            <w:pPr>
              <w:pStyle w:val="Tbltxt"/>
            </w:pPr>
          </w:p>
        </w:tc>
        <w:tc>
          <w:tcPr>
            <w:tcW w:w="2914" w:type="dxa"/>
          </w:tcPr>
          <w:p w14:paraId="3E93D989" w14:textId="09DDACD1" w:rsidR="0078743B" w:rsidRDefault="00641E85" w:rsidP="00A87749">
            <w:pPr>
              <w:pStyle w:val="Tbltxt"/>
            </w:pPr>
            <w:r>
              <w:t>Time-</w:t>
            </w:r>
            <w:r w:rsidR="00E537F0">
              <w:t>sensitive</w:t>
            </w:r>
            <w:r>
              <w:t xml:space="preserve"> goals have a set date for success.  In addition to a deadline, having milestones in place can help you ensure you are on the right track.  The time frame for goals helps to deploy the right resources at the right time for efficiency and effectiveness.   The timeline for achieving a goal should be realistic as well.  </w:t>
            </w:r>
          </w:p>
        </w:tc>
        <w:tc>
          <w:tcPr>
            <w:tcW w:w="3205" w:type="dxa"/>
          </w:tcPr>
          <w:p w14:paraId="6B925AE6" w14:textId="77777777" w:rsidR="0078743B" w:rsidRDefault="00641E85" w:rsidP="00A87749">
            <w:pPr>
              <w:pStyle w:val="Tbltxt"/>
            </w:pPr>
            <w:r>
              <w:t>Narrator:</w:t>
            </w:r>
          </w:p>
          <w:p w14:paraId="490D2659" w14:textId="2DEBA8F1" w:rsidR="00641E85" w:rsidRDefault="00641E85" w:rsidP="00A87749">
            <w:pPr>
              <w:pStyle w:val="Tbltxt"/>
            </w:pPr>
            <w:r>
              <w:t>The time element of a goal gives us a target for when we should achieve success.  As you look at timelines, remember to consider holidays, vacations, and unexpected events.  Milestones as checkpoints are also useful in setting a timeline for your goal.</w:t>
            </w:r>
          </w:p>
        </w:tc>
        <w:tc>
          <w:tcPr>
            <w:tcW w:w="2914" w:type="dxa"/>
          </w:tcPr>
          <w:p w14:paraId="6BE94FFF" w14:textId="2EBE865F" w:rsidR="0078743B" w:rsidRDefault="003874C8" w:rsidP="00A87749">
            <w:pPr>
              <w:pStyle w:val="Tbltxt"/>
            </w:pPr>
            <w:r>
              <w:rPr>
                <w:noProof/>
              </w:rPr>
              <w:drawing>
                <wp:inline distT="0" distB="0" distL="0" distR="0" wp14:anchorId="71D540ED" wp14:editId="434E5277">
                  <wp:extent cx="1625600" cy="11557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5600" cy="1155700"/>
                          </a:xfrm>
                          <a:prstGeom prst="rect">
                            <a:avLst/>
                          </a:prstGeom>
                          <a:noFill/>
                          <a:ln>
                            <a:noFill/>
                          </a:ln>
                        </pic:spPr>
                      </pic:pic>
                    </a:graphicData>
                  </a:graphic>
                </wp:inline>
              </w:drawing>
            </w:r>
          </w:p>
          <w:p w14:paraId="18850C69" w14:textId="5E35B24B" w:rsidR="003874C8" w:rsidRDefault="003874C8" w:rsidP="00A87749">
            <w:pPr>
              <w:pStyle w:val="Tbltxt"/>
            </w:pPr>
            <w:r>
              <w:t>Calendar.</w:t>
            </w:r>
          </w:p>
        </w:tc>
        <w:tc>
          <w:tcPr>
            <w:tcW w:w="2914" w:type="dxa"/>
          </w:tcPr>
          <w:p w14:paraId="4339D716" w14:textId="44BCE9E3" w:rsidR="0078743B" w:rsidRDefault="00641E85" w:rsidP="00A87749">
            <w:pPr>
              <w:pStyle w:val="Tbltxt"/>
            </w:pPr>
            <w:r>
              <w:t>Advance to next slide after narration or on click.</w:t>
            </w:r>
          </w:p>
        </w:tc>
      </w:tr>
      <w:tr w:rsidR="0078743B" w14:paraId="5AC65C0B" w14:textId="77777777" w:rsidTr="003F67D7">
        <w:trPr>
          <w:cantSplit/>
          <w:trHeight w:val="240"/>
        </w:trPr>
        <w:tc>
          <w:tcPr>
            <w:tcW w:w="2003" w:type="dxa"/>
          </w:tcPr>
          <w:p w14:paraId="1B34D270" w14:textId="7D5D1523" w:rsidR="00641E85" w:rsidRPr="00255DD6" w:rsidRDefault="00641E85" w:rsidP="00641E85">
            <w:pPr>
              <w:pStyle w:val="Tbltxt"/>
            </w:pPr>
            <w:r w:rsidRPr="00255DD6">
              <w:t>ID:</w:t>
            </w:r>
            <w:r>
              <w:t xml:space="preserve"> </w:t>
            </w:r>
            <w:r w:rsidRPr="00255DD6">
              <w:t xml:space="preserve"> </w:t>
            </w:r>
            <w:r w:rsidR="00DB21C7">
              <w:t>C1_1_110</w:t>
            </w:r>
          </w:p>
          <w:p w14:paraId="5479CCAE" w14:textId="7F96DD8E" w:rsidR="00641E85" w:rsidRPr="00255DD6" w:rsidRDefault="00641E85" w:rsidP="00641E85">
            <w:pPr>
              <w:pStyle w:val="Tbltxt"/>
            </w:pPr>
            <w:r w:rsidRPr="00255DD6">
              <w:t xml:space="preserve">T: </w:t>
            </w:r>
            <w:r>
              <w:t xml:space="preserve"> </w:t>
            </w:r>
            <w:r w:rsidR="00DB21C7">
              <w:t>Basic Text Slide</w:t>
            </w:r>
          </w:p>
          <w:p w14:paraId="5FAE1FAD" w14:textId="6BB8AC97" w:rsidR="00641E85" w:rsidRPr="00255DD6" w:rsidRDefault="00641E85" w:rsidP="00641E85">
            <w:pPr>
              <w:pStyle w:val="Tbltxt"/>
            </w:pPr>
            <w:r w:rsidRPr="00255DD6">
              <w:t xml:space="preserve">H1: </w:t>
            </w:r>
            <w:r>
              <w:t xml:space="preserve"> </w:t>
            </w:r>
            <w:r w:rsidR="00DB21C7">
              <w:t>SMART – Putting it all Together</w:t>
            </w:r>
          </w:p>
          <w:p w14:paraId="13FE527E" w14:textId="77777777" w:rsidR="0078743B" w:rsidRPr="00255DD6" w:rsidRDefault="0078743B" w:rsidP="00A87749">
            <w:pPr>
              <w:pStyle w:val="Tbltxt"/>
            </w:pPr>
          </w:p>
        </w:tc>
        <w:tc>
          <w:tcPr>
            <w:tcW w:w="2914" w:type="dxa"/>
          </w:tcPr>
          <w:p w14:paraId="6D1F05C0" w14:textId="77777777" w:rsidR="0078743B" w:rsidRDefault="00E1638A" w:rsidP="00A87749">
            <w:pPr>
              <w:pStyle w:val="Tbltxt"/>
            </w:pPr>
            <w:r>
              <w:t>S- Specific</w:t>
            </w:r>
          </w:p>
          <w:p w14:paraId="79F0143F" w14:textId="78756097" w:rsidR="00E1638A" w:rsidRDefault="00E1638A" w:rsidP="00A87749">
            <w:pPr>
              <w:pStyle w:val="Tbltxt"/>
            </w:pPr>
            <w:r>
              <w:t>M – Measurable</w:t>
            </w:r>
          </w:p>
          <w:p w14:paraId="4A076ABB" w14:textId="3DBB2C23" w:rsidR="00E1638A" w:rsidRDefault="00E1638A" w:rsidP="00E1638A">
            <w:pPr>
              <w:pStyle w:val="Tbltxt"/>
            </w:pPr>
            <w:r w:rsidRPr="00E1638A">
              <w:t>A-</w:t>
            </w:r>
            <w:r>
              <w:t xml:space="preserve"> Attainable</w:t>
            </w:r>
          </w:p>
          <w:p w14:paraId="2608702B" w14:textId="5ACE2DF3" w:rsidR="00E1638A" w:rsidRDefault="00E1638A" w:rsidP="00E1638A">
            <w:pPr>
              <w:pStyle w:val="Tbltxt"/>
            </w:pPr>
            <w:r>
              <w:t>R – Relevant</w:t>
            </w:r>
          </w:p>
          <w:p w14:paraId="50991EBE" w14:textId="7F9B21D1" w:rsidR="00E1638A" w:rsidRDefault="00E1638A" w:rsidP="00E1638A">
            <w:pPr>
              <w:pStyle w:val="Tbltxt"/>
            </w:pPr>
            <w:r>
              <w:t>T – T</w:t>
            </w:r>
            <w:r w:rsidR="003874C8">
              <w:t>i</w:t>
            </w:r>
            <w:r>
              <w:t>me-</w:t>
            </w:r>
            <w:r w:rsidR="00E537F0">
              <w:t>sensitive</w:t>
            </w:r>
          </w:p>
          <w:p w14:paraId="1EAF5E0D" w14:textId="77777777" w:rsidR="00E1638A" w:rsidRDefault="00E1638A" w:rsidP="00E1638A">
            <w:pPr>
              <w:pStyle w:val="Tbltxt"/>
            </w:pPr>
          </w:p>
        </w:tc>
        <w:tc>
          <w:tcPr>
            <w:tcW w:w="3205" w:type="dxa"/>
          </w:tcPr>
          <w:p w14:paraId="48B7EDFE" w14:textId="77777777" w:rsidR="0078743B" w:rsidRDefault="0078743B" w:rsidP="00A87749">
            <w:pPr>
              <w:pStyle w:val="Tbltxt"/>
            </w:pPr>
          </w:p>
        </w:tc>
        <w:tc>
          <w:tcPr>
            <w:tcW w:w="2914" w:type="dxa"/>
          </w:tcPr>
          <w:p w14:paraId="591BD9B3" w14:textId="77777777" w:rsidR="003874C8" w:rsidRPr="008209C8" w:rsidRDefault="003874C8" w:rsidP="003874C8">
            <w:pPr>
              <w:tabs>
                <w:tab w:val="clear" w:pos="14040"/>
              </w:tabs>
              <w:overflowPunct/>
              <w:autoSpaceDE/>
              <w:autoSpaceDN/>
              <w:adjustRightInd/>
              <w:spacing w:after="0" w:line="240" w:lineRule="auto"/>
              <w:textAlignment w:val="auto"/>
              <w:rPr>
                <w:rFonts w:ascii="Times" w:hAnsi="Times"/>
              </w:rPr>
            </w:pPr>
          </w:p>
          <w:p w14:paraId="1C7B9487" w14:textId="77777777" w:rsidR="003874C8" w:rsidRDefault="003874C8" w:rsidP="003874C8">
            <w:pPr>
              <w:pStyle w:val="Tbltxt"/>
            </w:pPr>
            <w:r>
              <w:rPr>
                <w:noProof/>
              </w:rPr>
              <w:drawing>
                <wp:inline distT="0" distB="0" distL="0" distR="0" wp14:anchorId="5ECD68F4" wp14:editId="0940376E">
                  <wp:extent cx="1612900" cy="11430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143000"/>
                          </a:xfrm>
                          <a:prstGeom prst="rect">
                            <a:avLst/>
                          </a:prstGeom>
                          <a:noFill/>
                          <a:ln>
                            <a:noFill/>
                          </a:ln>
                        </pic:spPr>
                      </pic:pic>
                    </a:graphicData>
                  </a:graphic>
                </wp:inline>
              </w:drawing>
            </w:r>
          </w:p>
          <w:p w14:paraId="5331F7DF" w14:textId="4BFDB31E" w:rsidR="0078743B" w:rsidRDefault="003874C8" w:rsidP="003874C8">
            <w:pPr>
              <w:pStyle w:val="Tbltxt"/>
            </w:pPr>
            <w:r>
              <w:t>Graphic with up arrows for each letter SMART pointing to images</w:t>
            </w:r>
          </w:p>
        </w:tc>
        <w:tc>
          <w:tcPr>
            <w:tcW w:w="2914" w:type="dxa"/>
          </w:tcPr>
          <w:p w14:paraId="3EFF149B" w14:textId="2E21533E" w:rsidR="0078743B" w:rsidRDefault="00E537F0" w:rsidP="00A87749">
            <w:pPr>
              <w:pStyle w:val="Tbltxt"/>
            </w:pPr>
            <w:r>
              <w:t>Animation each item enters one at a time.</w:t>
            </w:r>
          </w:p>
        </w:tc>
      </w:tr>
      <w:tr w:rsidR="0078743B" w14:paraId="44C58BFD" w14:textId="77777777" w:rsidTr="003F67D7">
        <w:trPr>
          <w:cantSplit/>
          <w:trHeight w:val="240"/>
        </w:trPr>
        <w:tc>
          <w:tcPr>
            <w:tcW w:w="2003" w:type="dxa"/>
          </w:tcPr>
          <w:p w14:paraId="3F5848AD" w14:textId="1D3D4BAC" w:rsidR="00DB21C7" w:rsidRPr="00255DD6" w:rsidRDefault="00DB21C7" w:rsidP="00DB21C7">
            <w:pPr>
              <w:pStyle w:val="Tbltxt"/>
            </w:pPr>
            <w:r w:rsidRPr="00255DD6">
              <w:t>ID:</w:t>
            </w:r>
            <w:r>
              <w:t xml:space="preserve"> </w:t>
            </w:r>
            <w:r w:rsidRPr="00255DD6">
              <w:t xml:space="preserve"> </w:t>
            </w:r>
            <w:r w:rsidR="00E1638A">
              <w:t>C1_1_120</w:t>
            </w:r>
          </w:p>
          <w:p w14:paraId="38E8F74E" w14:textId="26C19FDF" w:rsidR="00DB21C7" w:rsidRPr="00255DD6" w:rsidRDefault="00DB21C7" w:rsidP="00DB21C7">
            <w:pPr>
              <w:pStyle w:val="Tbltxt"/>
            </w:pPr>
            <w:r w:rsidRPr="00255DD6">
              <w:t xml:space="preserve">T: </w:t>
            </w:r>
            <w:r>
              <w:t xml:space="preserve"> </w:t>
            </w:r>
            <w:r w:rsidR="00E1638A">
              <w:t>Assessment Slide</w:t>
            </w:r>
          </w:p>
          <w:p w14:paraId="5C6438BC" w14:textId="77777777" w:rsidR="00DB21C7" w:rsidRPr="00255DD6" w:rsidRDefault="00DB21C7" w:rsidP="00DB21C7">
            <w:pPr>
              <w:pStyle w:val="Tbltxt"/>
            </w:pPr>
            <w:r w:rsidRPr="00255DD6">
              <w:t xml:space="preserve">H1: </w:t>
            </w:r>
            <w:r>
              <w:t xml:space="preserve"> SMART – Putting it all Together</w:t>
            </w:r>
          </w:p>
          <w:p w14:paraId="06C5F4C1" w14:textId="77777777" w:rsidR="0078743B" w:rsidRPr="00255DD6" w:rsidRDefault="0078743B" w:rsidP="00A87749">
            <w:pPr>
              <w:pStyle w:val="Tbltxt"/>
            </w:pPr>
          </w:p>
        </w:tc>
        <w:tc>
          <w:tcPr>
            <w:tcW w:w="2914" w:type="dxa"/>
          </w:tcPr>
          <w:p w14:paraId="784B0989" w14:textId="1EB22684" w:rsidR="0078743B" w:rsidRDefault="001B7A41" w:rsidP="007442E3">
            <w:pPr>
              <w:pStyle w:val="Tbltxt"/>
            </w:pPr>
            <w:r>
              <w:t>Re-write each of the goals below into the SMART format.</w:t>
            </w:r>
          </w:p>
          <w:p w14:paraId="20E6AC45" w14:textId="77777777" w:rsidR="007442E3" w:rsidRDefault="007442E3" w:rsidP="007442E3">
            <w:pPr>
              <w:pStyle w:val="Tbltxt"/>
            </w:pPr>
            <w:r>
              <w:t>Save money to go on vacation.</w:t>
            </w:r>
          </w:p>
          <w:p w14:paraId="4C6BA663" w14:textId="77777777" w:rsidR="007442E3" w:rsidRDefault="007442E3" w:rsidP="007442E3">
            <w:pPr>
              <w:pStyle w:val="Tbltxt"/>
            </w:pPr>
            <w:r>
              <w:t>Build a new shed.</w:t>
            </w:r>
          </w:p>
          <w:p w14:paraId="64309A8A" w14:textId="77777777" w:rsidR="007442E3" w:rsidRDefault="007442E3" w:rsidP="007442E3">
            <w:pPr>
              <w:pStyle w:val="Tbltxt"/>
            </w:pPr>
            <w:r>
              <w:t>Buy a new car.</w:t>
            </w:r>
          </w:p>
          <w:p w14:paraId="67249F00" w14:textId="77777777" w:rsidR="007442E3" w:rsidRDefault="007442E3" w:rsidP="007442E3">
            <w:pPr>
              <w:pStyle w:val="Tbltxt"/>
            </w:pPr>
            <w:r>
              <w:t>Go back to school.</w:t>
            </w:r>
          </w:p>
          <w:p w14:paraId="7F4E1D76" w14:textId="77777777" w:rsidR="007442E3" w:rsidRDefault="007442E3" w:rsidP="007442E3">
            <w:pPr>
              <w:pStyle w:val="Tbltxt"/>
            </w:pPr>
            <w:r>
              <w:t>Get better grades.</w:t>
            </w:r>
          </w:p>
          <w:p w14:paraId="44BC40EC" w14:textId="77777777" w:rsidR="007442E3" w:rsidRDefault="007442E3" w:rsidP="007442E3">
            <w:pPr>
              <w:pStyle w:val="Tbltxt"/>
            </w:pPr>
          </w:p>
          <w:p w14:paraId="734B5305" w14:textId="1ED8A552" w:rsidR="007442E3" w:rsidRDefault="007442E3" w:rsidP="007442E3">
            <w:pPr>
              <w:pStyle w:val="Tbltxt"/>
            </w:pPr>
          </w:p>
        </w:tc>
        <w:tc>
          <w:tcPr>
            <w:tcW w:w="3205" w:type="dxa"/>
          </w:tcPr>
          <w:p w14:paraId="2BBCEEE3" w14:textId="77777777" w:rsidR="0078743B" w:rsidRDefault="0078743B" w:rsidP="00A87749">
            <w:pPr>
              <w:pStyle w:val="Tbltxt"/>
            </w:pPr>
          </w:p>
        </w:tc>
        <w:tc>
          <w:tcPr>
            <w:tcW w:w="2914" w:type="dxa"/>
          </w:tcPr>
          <w:p w14:paraId="7493EA54" w14:textId="77777777" w:rsidR="00906901" w:rsidRPr="008209C8" w:rsidRDefault="00906901" w:rsidP="00906901">
            <w:pPr>
              <w:tabs>
                <w:tab w:val="clear" w:pos="14040"/>
              </w:tabs>
              <w:overflowPunct/>
              <w:autoSpaceDE/>
              <w:autoSpaceDN/>
              <w:adjustRightInd/>
              <w:spacing w:after="0" w:line="240" w:lineRule="auto"/>
              <w:textAlignment w:val="auto"/>
              <w:rPr>
                <w:rFonts w:ascii="Times" w:hAnsi="Times"/>
              </w:rPr>
            </w:pPr>
          </w:p>
          <w:p w14:paraId="699193B2" w14:textId="77777777" w:rsidR="00906901" w:rsidRDefault="00906901" w:rsidP="00906901">
            <w:pPr>
              <w:pStyle w:val="Tbltxt"/>
            </w:pPr>
            <w:r>
              <w:rPr>
                <w:noProof/>
              </w:rPr>
              <w:drawing>
                <wp:inline distT="0" distB="0" distL="0" distR="0" wp14:anchorId="63BF96AB" wp14:editId="4803F99C">
                  <wp:extent cx="1612900" cy="11430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143000"/>
                          </a:xfrm>
                          <a:prstGeom prst="rect">
                            <a:avLst/>
                          </a:prstGeom>
                          <a:noFill/>
                          <a:ln>
                            <a:noFill/>
                          </a:ln>
                        </pic:spPr>
                      </pic:pic>
                    </a:graphicData>
                  </a:graphic>
                </wp:inline>
              </w:drawing>
            </w:r>
          </w:p>
          <w:p w14:paraId="0A254EEA" w14:textId="10DC052F" w:rsidR="0078743B" w:rsidRDefault="00906901" w:rsidP="00906901">
            <w:pPr>
              <w:pStyle w:val="Tbltxt"/>
            </w:pPr>
            <w:r>
              <w:t>Graphic with up arrows for each letter SMART pointing to images</w:t>
            </w:r>
          </w:p>
        </w:tc>
        <w:tc>
          <w:tcPr>
            <w:tcW w:w="2914" w:type="dxa"/>
          </w:tcPr>
          <w:p w14:paraId="7F6C649D" w14:textId="670ABD13" w:rsidR="0078743B" w:rsidRDefault="007442E3" w:rsidP="00A87749">
            <w:pPr>
              <w:pStyle w:val="Tbltxt"/>
            </w:pPr>
            <w:r>
              <w:t>Text box for freeform response</w:t>
            </w:r>
            <w:r w:rsidR="007B4410">
              <w:t xml:space="preserve"> under each item</w:t>
            </w:r>
            <w:r>
              <w:t>.</w:t>
            </w:r>
          </w:p>
          <w:p w14:paraId="141A9650" w14:textId="5FCD6E3B" w:rsidR="007442E3" w:rsidRDefault="007442E3" w:rsidP="00A87749">
            <w:pPr>
              <w:pStyle w:val="Tbltxt"/>
            </w:pPr>
          </w:p>
          <w:p w14:paraId="54510F51" w14:textId="248D1F98" w:rsidR="007442E3" w:rsidRDefault="007442E3" w:rsidP="00A87749">
            <w:pPr>
              <w:pStyle w:val="Tbltxt"/>
            </w:pPr>
            <w:r>
              <w:t>Require all boxes to be filled in before advancing.  Advance to next slide when finish is selected.</w:t>
            </w:r>
          </w:p>
        </w:tc>
      </w:tr>
      <w:tr w:rsidR="00440416" w14:paraId="23265800" w14:textId="77777777" w:rsidTr="00440416">
        <w:trPr>
          <w:cantSplit/>
          <w:trHeight w:val="240"/>
        </w:trPr>
        <w:tc>
          <w:tcPr>
            <w:tcW w:w="2003" w:type="dxa"/>
          </w:tcPr>
          <w:p w14:paraId="7432408E" w14:textId="66326D03" w:rsidR="00440416" w:rsidRPr="00255DD6" w:rsidRDefault="00440416" w:rsidP="00440416">
            <w:pPr>
              <w:pStyle w:val="Tbltxt"/>
            </w:pPr>
            <w:r w:rsidRPr="00255DD6">
              <w:t>ID:</w:t>
            </w:r>
            <w:r>
              <w:t xml:space="preserve"> </w:t>
            </w:r>
            <w:r w:rsidRPr="00255DD6">
              <w:t xml:space="preserve"> </w:t>
            </w:r>
            <w:r>
              <w:t>C1_1_121</w:t>
            </w:r>
          </w:p>
          <w:p w14:paraId="46E38697" w14:textId="77777777" w:rsidR="00440416" w:rsidRPr="00255DD6" w:rsidRDefault="00440416" w:rsidP="00440416">
            <w:pPr>
              <w:pStyle w:val="Tbltxt"/>
            </w:pPr>
            <w:r w:rsidRPr="00255DD6">
              <w:t xml:space="preserve">T: </w:t>
            </w:r>
            <w:r>
              <w:t xml:space="preserve"> Assessment Slide</w:t>
            </w:r>
          </w:p>
          <w:p w14:paraId="21AF2433" w14:textId="77777777" w:rsidR="00440416" w:rsidRPr="00255DD6" w:rsidRDefault="00440416" w:rsidP="00440416">
            <w:pPr>
              <w:pStyle w:val="Tbltxt"/>
            </w:pPr>
            <w:r w:rsidRPr="00255DD6">
              <w:t xml:space="preserve">H1: </w:t>
            </w:r>
            <w:r>
              <w:t xml:space="preserve"> SMART – Putting it all Together</w:t>
            </w:r>
          </w:p>
          <w:p w14:paraId="570C8E18" w14:textId="77777777" w:rsidR="00440416" w:rsidRPr="00255DD6" w:rsidRDefault="00440416" w:rsidP="00440416">
            <w:pPr>
              <w:pStyle w:val="Tbltxt"/>
            </w:pPr>
          </w:p>
        </w:tc>
        <w:tc>
          <w:tcPr>
            <w:tcW w:w="2914" w:type="dxa"/>
          </w:tcPr>
          <w:p w14:paraId="68F200B3" w14:textId="77777777" w:rsidR="00440416" w:rsidRDefault="00440416" w:rsidP="00440416">
            <w:pPr>
              <w:pStyle w:val="Tbltxt"/>
            </w:pPr>
            <w:r>
              <w:t>True or False?</w:t>
            </w:r>
          </w:p>
          <w:p w14:paraId="378CF0E8" w14:textId="16C25A03" w:rsidR="00440416" w:rsidRDefault="00440416" w:rsidP="00440416">
            <w:pPr>
              <w:pStyle w:val="Tbltxt"/>
            </w:pPr>
            <w:r>
              <w:t>Tom and Sally both have full-time jobs and are planning to buy a house.  They have set a budget to save $500 per month toward the down payment and closing costs of their home, which they wish to purchase by next summer.  They have worked their budget out and the $500 monthly is within reason.  Is this a SMART goal?</w:t>
            </w:r>
          </w:p>
          <w:p w14:paraId="69D0644F" w14:textId="77777777" w:rsidR="00AC7487" w:rsidRDefault="00AC7487" w:rsidP="00440416">
            <w:pPr>
              <w:pStyle w:val="Tbltxt"/>
            </w:pPr>
          </w:p>
          <w:p w14:paraId="7AA52CD9" w14:textId="73D18B5A" w:rsidR="00AC7487" w:rsidRDefault="00AC7487" w:rsidP="00440416">
            <w:pPr>
              <w:pStyle w:val="Tbltxt"/>
            </w:pPr>
            <w:r>
              <w:t>Click “finish” when you have typed in your response.</w:t>
            </w:r>
          </w:p>
          <w:p w14:paraId="2711CE70" w14:textId="77777777" w:rsidR="00440416" w:rsidRDefault="00440416" w:rsidP="00440416">
            <w:pPr>
              <w:pStyle w:val="Tbltxt"/>
            </w:pPr>
          </w:p>
        </w:tc>
        <w:tc>
          <w:tcPr>
            <w:tcW w:w="3205" w:type="dxa"/>
          </w:tcPr>
          <w:p w14:paraId="71295861" w14:textId="77777777" w:rsidR="00440416" w:rsidRDefault="00440416" w:rsidP="00440416">
            <w:pPr>
              <w:pStyle w:val="Tbltxt"/>
            </w:pPr>
          </w:p>
        </w:tc>
        <w:tc>
          <w:tcPr>
            <w:tcW w:w="2914" w:type="dxa"/>
          </w:tcPr>
          <w:p w14:paraId="5B8BA731" w14:textId="77777777" w:rsidR="00906901" w:rsidRPr="008209C8" w:rsidRDefault="00906901" w:rsidP="00906901">
            <w:pPr>
              <w:tabs>
                <w:tab w:val="clear" w:pos="14040"/>
              </w:tabs>
              <w:overflowPunct/>
              <w:autoSpaceDE/>
              <w:autoSpaceDN/>
              <w:adjustRightInd/>
              <w:spacing w:after="0" w:line="240" w:lineRule="auto"/>
              <w:textAlignment w:val="auto"/>
              <w:rPr>
                <w:rFonts w:ascii="Times" w:hAnsi="Times"/>
              </w:rPr>
            </w:pPr>
          </w:p>
          <w:p w14:paraId="1799F49F" w14:textId="77777777" w:rsidR="00906901" w:rsidRDefault="00906901" w:rsidP="00906901">
            <w:pPr>
              <w:pStyle w:val="Tbltxt"/>
            </w:pPr>
            <w:r>
              <w:rPr>
                <w:noProof/>
              </w:rPr>
              <w:drawing>
                <wp:inline distT="0" distB="0" distL="0" distR="0" wp14:anchorId="1FE83AA7" wp14:editId="2B1EEBB1">
                  <wp:extent cx="1612900" cy="11430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143000"/>
                          </a:xfrm>
                          <a:prstGeom prst="rect">
                            <a:avLst/>
                          </a:prstGeom>
                          <a:noFill/>
                          <a:ln>
                            <a:noFill/>
                          </a:ln>
                        </pic:spPr>
                      </pic:pic>
                    </a:graphicData>
                  </a:graphic>
                </wp:inline>
              </w:drawing>
            </w:r>
          </w:p>
          <w:p w14:paraId="5A307C32" w14:textId="084A27DF" w:rsidR="00440416" w:rsidRDefault="00906901" w:rsidP="00906901">
            <w:pPr>
              <w:pStyle w:val="Tbltxt"/>
            </w:pPr>
            <w:r>
              <w:t>Graphic with up arrows for each letter SMART pointing to images</w:t>
            </w:r>
          </w:p>
        </w:tc>
        <w:tc>
          <w:tcPr>
            <w:tcW w:w="2914" w:type="dxa"/>
          </w:tcPr>
          <w:p w14:paraId="64A07873" w14:textId="77777777" w:rsidR="00440416" w:rsidRDefault="00440416" w:rsidP="00440416">
            <w:pPr>
              <w:pStyle w:val="Tbltxt"/>
            </w:pPr>
            <w:r>
              <w:t>Correct answer:  True</w:t>
            </w:r>
          </w:p>
          <w:p w14:paraId="0143FAB7" w14:textId="27F5EC7D" w:rsidR="00440416" w:rsidRDefault="00440416" w:rsidP="00440416">
            <w:pPr>
              <w:pStyle w:val="Tbltxt"/>
            </w:pPr>
            <w:r>
              <w:t>Correct response: Yes, the goal is specific, measurable, attainable (given they have a budget), relevant, and time-sensitive.</w:t>
            </w:r>
          </w:p>
          <w:p w14:paraId="7B39B1A9" w14:textId="77777777" w:rsidR="00440416" w:rsidRDefault="00440416" w:rsidP="00440416">
            <w:pPr>
              <w:pStyle w:val="Tbltxt"/>
            </w:pPr>
          </w:p>
          <w:p w14:paraId="019A9A84" w14:textId="3903DF76" w:rsidR="00440416" w:rsidRDefault="00440416" w:rsidP="00440416">
            <w:pPr>
              <w:pStyle w:val="Tbltxt"/>
            </w:pPr>
            <w:r>
              <w:t>Advance to next slide when finish is selected.</w:t>
            </w:r>
          </w:p>
        </w:tc>
      </w:tr>
      <w:tr w:rsidR="0078743B" w14:paraId="35A3F809" w14:textId="77777777" w:rsidTr="003F67D7">
        <w:trPr>
          <w:cantSplit/>
          <w:trHeight w:val="240"/>
        </w:trPr>
        <w:tc>
          <w:tcPr>
            <w:tcW w:w="2003" w:type="dxa"/>
          </w:tcPr>
          <w:p w14:paraId="0B6FD64E" w14:textId="7FF5FB68" w:rsidR="00013F60" w:rsidRPr="00255DD6" w:rsidRDefault="00013F60" w:rsidP="00013F60">
            <w:pPr>
              <w:pStyle w:val="Tbltxt"/>
            </w:pPr>
            <w:r w:rsidRPr="00255DD6">
              <w:t>ID:</w:t>
            </w:r>
            <w:r>
              <w:t xml:space="preserve"> </w:t>
            </w:r>
            <w:r w:rsidRPr="00255DD6">
              <w:t xml:space="preserve"> </w:t>
            </w:r>
            <w:r>
              <w:t>C1_1_130</w:t>
            </w:r>
          </w:p>
          <w:p w14:paraId="5C7D360A" w14:textId="09495320" w:rsidR="00013F60" w:rsidRPr="00255DD6" w:rsidRDefault="00013F60" w:rsidP="00013F60">
            <w:pPr>
              <w:pStyle w:val="Tbltxt"/>
            </w:pPr>
            <w:r w:rsidRPr="00255DD6">
              <w:t xml:space="preserve">T: </w:t>
            </w:r>
            <w:r>
              <w:t xml:space="preserve"> Basic Text Slide</w:t>
            </w:r>
          </w:p>
          <w:p w14:paraId="4A8F1751" w14:textId="77777777" w:rsidR="00013F60" w:rsidRPr="00255DD6" w:rsidRDefault="00013F60" w:rsidP="00013F60">
            <w:pPr>
              <w:pStyle w:val="Tbltxt"/>
            </w:pPr>
            <w:r w:rsidRPr="00255DD6">
              <w:t xml:space="preserve">H1: </w:t>
            </w:r>
            <w:r>
              <w:t xml:space="preserve"> SMART – Putting it all Together</w:t>
            </w:r>
          </w:p>
          <w:p w14:paraId="69984286" w14:textId="5B053940" w:rsidR="0078743B" w:rsidRPr="00255DD6" w:rsidRDefault="0078743B" w:rsidP="00A87749">
            <w:pPr>
              <w:pStyle w:val="Tbltxt"/>
            </w:pPr>
          </w:p>
        </w:tc>
        <w:tc>
          <w:tcPr>
            <w:tcW w:w="2914" w:type="dxa"/>
          </w:tcPr>
          <w:p w14:paraId="113CF1D0" w14:textId="2FDD7745" w:rsidR="0078743B" w:rsidRDefault="00013F60" w:rsidP="00A87749">
            <w:pPr>
              <w:pStyle w:val="Tbltxt"/>
            </w:pPr>
            <w:r>
              <w:t xml:space="preserve">Congratulations!  You have successfully completed this module on SMART goals.  To finish and record your score, press “Finish.”  </w:t>
            </w:r>
          </w:p>
        </w:tc>
        <w:tc>
          <w:tcPr>
            <w:tcW w:w="3205" w:type="dxa"/>
          </w:tcPr>
          <w:p w14:paraId="6A1577F3" w14:textId="280E669D" w:rsidR="0078743B" w:rsidRDefault="00440416" w:rsidP="00A87749">
            <w:pPr>
              <w:pStyle w:val="Tbltxt"/>
            </w:pPr>
            <w:r>
              <w:t xml:space="preserve">Congratulations on completing this course!  Your score will be recorded in your learner record.  </w:t>
            </w:r>
          </w:p>
        </w:tc>
        <w:tc>
          <w:tcPr>
            <w:tcW w:w="2914" w:type="dxa"/>
          </w:tcPr>
          <w:p w14:paraId="2A469E70" w14:textId="77777777" w:rsidR="00906901" w:rsidRPr="008209C8" w:rsidRDefault="00906901" w:rsidP="00906901">
            <w:pPr>
              <w:tabs>
                <w:tab w:val="clear" w:pos="14040"/>
              </w:tabs>
              <w:overflowPunct/>
              <w:autoSpaceDE/>
              <w:autoSpaceDN/>
              <w:adjustRightInd/>
              <w:spacing w:after="0" w:line="240" w:lineRule="auto"/>
              <w:textAlignment w:val="auto"/>
              <w:rPr>
                <w:rFonts w:ascii="Times" w:hAnsi="Times"/>
              </w:rPr>
            </w:pPr>
          </w:p>
          <w:p w14:paraId="7238EDD9" w14:textId="77777777" w:rsidR="00906901" w:rsidRDefault="00906901" w:rsidP="00906901">
            <w:pPr>
              <w:pStyle w:val="Tbltxt"/>
            </w:pPr>
            <w:r>
              <w:rPr>
                <w:noProof/>
              </w:rPr>
              <w:drawing>
                <wp:inline distT="0" distB="0" distL="0" distR="0" wp14:anchorId="45B5A8F2" wp14:editId="651F15CB">
                  <wp:extent cx="1612900" cy="11430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143000"/>
                          </a:xfrm>
                          <a:prstGeom prst="rect">
                            <a:avLst/>
                          </a:prstGeom>
                          <a:noFill/>
                          <a:ln>
                            <a:noFill/>
                          </a:ln>
                        </pic:spPr>
                      </pic:pic>
                    </a:graphicData>
                  </a:graphic>
                </wp:inline>
              </w:drawing>
            </w:r>
          </w:p>
          <w:p w14:paraId="54A798BE" w14:textId="0D09A2C2" w:rsidR="0078743B" w:rsidRDefault="00906901" w:rsidP="00906901">
            <w:pPr>
              <w:pStyle w:val="Tbltxt"/>
            </w:pPr>
            <w:r>
              <w:t>Graphic with up arrows for each letter SMART pointing to images</w:t>
            </w:r>
          </w:p>
        </w:tc>
        <w:tc>
          <w:tcPr>
            <w:tcW w:w="2914" w:type="dxa"/>
          </w:tcPr>
          <w:p w14:paraId="3C9B8757" w14:textId="5E355B1F" w:rsidR="0078743B" w:rsidRDefault="00013F60" w:rsidP="00A87749">
            <w:pPr>
              <w:pStyle w:val="Tbltxt"/>
            </w:pPr>
            <w:r>
              <w:t>Pop-up with navigation to return to main LMS page.</w:t>
            </w:r>
          </w:p>
        </w:tc>
      </w:tr>
    </w:tbl>
    <w:p w14:paraId="0EB0BF5B" w14:textId="77777777" w:rsidR="008C665D" w:rsidRDefault="008C665D" w:rsidP="008C665D"/>
    <w:sectPr w:rsidR="008C665D" w:rsidSect="002E58D7">
      <w:headerReference w:type="default" r:id="rId17"/>
      <w:footerReference w:type="default" r:id="rId18"/>
      <w:footerReference w:type="first" r:id="rId19"/>
      <w:pgSz w:w="15840" w:h="12240" w:orient="landscape" w:code="1"/>
      <w:pgMar w:top="720" w:right="864" w:bottom="864" w:left="864" w:header="864" w:footer="100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B69DC1" w14:textId="77777777" w:rsidR="008D6633" w:rsidRDefault="008D6633">
      <w:r>
        <w:separator/>
      </w:r>
    </w:p>
  </w:endnote>
  <w:endnote w:type="continuationSeparator" w:id="0">
    <w:p w14:paraId="5D9E0486" w14:textId="77777777" w:rsidR="008D6633" w:rsidRDefault="008D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icrosoft Sans Serif">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2B996" w14:textId="59574AF2" w:rsidR="008D6633" w:rsidRDefault="008D6633">
    <w:pPr>
      <w:pStyle w:val="footer1st"/>
    </w:pPr>
    <w:r>
      <w:t xml:space="preserve">SMART Goal-setting  </w:t>
    </w:r>
    <w:r>
      <w:tab/>
      <w:t>[]Confidential</w:t>
    </w:r>
    <w:r>
      <w:tab/>
      <w:t>Lesson #:  3</w:t>
    </w:r>
  </w:p>
  <w:p w14:paraId="53566CB5" w14:textId="77777777" w:rsidR="008D6633" w:rsidRDefault="008D6633" w:rsidP="002E58D7">
    <w:pPr>
      <w:pStyle w:val="Footer"/>
    </w:pPr>
    <w:r>
      <w:t>Version  (</w:t>
    </w:r>
    <w:r>
      <w:fldChar w:fldCharType="begin"/>
    </w:r>
    <w:r>
      <w:instrText xml:space="preserve"> TIME \@ "MM/dd/yy h:mm AM/PM" </w:instrText>
    </w:r>
    <w:r>
      <w:fldChar w:fldCharType="separate"/>
    </w:r>
    <w:r w:rsidR="00B865D1">
      <w:rPr>
        <w:noProof/>
      </w:rPr>
      <w:t>10/15/20 12:26 PM</w:t>
    </w:r>
    <w:r>
      <w:fldChar w:fldCharType="end"/>
    </w:r>
    <w:r>
      <w:t>)</w:t>
    </w:r>
    <w:r>
      <w:tab/>
      <w:t xml:space="preserve">Page </w:t>
    </w:r>
    <w:r>
      <w:fldChar w:fldCharType="begin"/>
    </w:r>
    <w:r>
      <w:instrText xml:space="preserve"> PAGE </w:instrText>
    </w:r>
    <w:r>
      <w:fldChar w:fldCharType="separate"/>
    </w:r>
    <w:r w:rsidR="007D4D10">
      <w:rPr>
        <w:noProof/>
      </w:rPr>
      <w:t>1</w:t>
    </w:r>
    <w:r>
      <w:fldChar w:fldCharType="end"/>
    </w:r>
    <w:r>
      <w:tab/>
    </w:r>
    <w:fldSimple w:instr=" FILENAME  \* MERGEFORMAT ">
      <w:r w:rsidR="008C7554">
        <w:rPr>
          <w:noProof/>
        </w:rPr>
        <w:t>WILSON - SMART Goal-setting Storyboard.docx</w:t>
      </w:r>
    </w:fldSimple>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31F61" w14:textId="77777777" w:rsidR="008D6633" w:rsidRDefault="008D6633">
    <w:pPr>
      <w:pStyle w:val="footer1st"/>
      <w:tabs>
        <w:tab w:val="right" w:pos="13860"/>
      </w:tabs>
    </w:pPr>
    <w:r>
      <w:t>Unit:  Lesson #</w:t>
    </w:r>
    <w:r>
      <w:tab/>
      <w:t>TRA Confidential</w:t>
    </w:r>
    <w:r>
      <w:tab/>
    </w:r>
    <w:fldSimple w:instr=" FILENAME  \* MERGEFORMAT ">
      <w:r w:rsidR="008C7554">
        <w:rPr>
          <w:noProof/>
        </w:rPr>
        <w:t>WILSON - SMART Goal-setting Storyboard.docx</w:t>
      </w:r>
    </w:fldSimple>
  </w:p>
  <w:p w14:paraId="5357A4CD" w14:textId="77777777" w:rsidR="008D6633" w:rsidRDefault="008D6633">
    <w:pPr>
      <w:pStyle w:val="footer1st"/>
      <w:tabs>
        <w:tab w:val="right" w:pos="13860"/>
      </w:tabs>
    </w:pPr>
    <w:r>
      <w:t>Version  (</w:t>
    </w:r>
    <w:r>
      <w:fldChar w:fldCharType="begin"/>
    </w:r>
    <w:r>
      <w:instrText xml:space="preserve"> TIME \@ "MM/dd/yy h:mm AM/PM" </w:instrText>
    </w:r>
    <w:r>
      <w:fldChar w:fldCharType="separate"/>
    </w:r>
    <w:r w:rsidR="00B865D1">
      <w:rPr>
        <w:noProof/>
      </w:rPr>
      <w:t>10/15/20 12:26 PM</w:t>
    </w:r>
    <w:r>
      <w:fldChar w:fldCharType="end"/>
    </w:r>
    <w:r>
      <w:t>)</w:t>
    </w:r>
    <w:r>
      <w:tab/>
    </w:r>
    <w:r>
      <w:tab/>
    </w:r>
    <w:r>
      <w:rPr>
        <w:b/>
      </w:rPr>
      <w:t xml:space="preserve">Page </w:t>
    </w:r>
    <w:r>
      <w:rPr>
        <w:b/>
      </w:rPr>
      <w:fldChar w:fldCharType="begin"/>
    </w:r>
    <w:r>
      <w:rPr>
        <w:b/>
      </w:rPr>
      <w:instrText xml:space="preserve"> PAGE </w:instrText>
    </w:r>
    <w:r>
      <w:rPr>
        <w:b/>
      </w:rPr>
      <w:fldChar w:fldCharType="separate"/>
    </w:r>
    <w:r>
      <w:rPr>
        <w:b/>
        <w:noProof/>
      </w:rPr>
      <w:t>1</w:t>
    </w:r>
    <w:r>
      <w:rPr>
        <w:b/>
      </w:rPr>
      <w:fldChar w:fldCharType="end"/>
    </w:r>
  </w:p>
  <w:p w14:paraId="645A4122" w14:textId="77777777" w:rsidR="008D6633" w:rsidRDefault="008D663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A9C048" w14:textId="77777777" w:rsidR="008D6633" w:rsidRDefault="008D6633">
      <w:r>
        <w:separator/>
      </w:r>
    </w:p>
  </w:footnote>
  <w:footnote w:type="continuationSeparator" w:id="0">
    <w:p w14:paraId="5D099899" w14:textId="77777777" w:rsidR="008D6633" w:rsidRDefault="008D66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DD565" w14:textId="77777777" w:rsidR="008D6633" w:rsidRDefault="008D6633">
    <w:pPr>
      <w:pStyle w:val="Header"/>
      <w:spacing w:after="0"/>
      <w:rPr>
        <w:sz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C60CF"/>
    <w:multiLevelType w:val="hybridMultilevel"/>
    <w:tmpl w:val="45286304"/>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3F4917F5"/>
    <w:multiLevelType w:val="hybridMultilevel"/>
    <w:tmpl w:val="E970F018"/>
    <w:lvl w:ilvl="0" w:tplc="3B80067E">
      <w:start w:val="1"/>
      <w:numFmt w:val="bullet"/>
      <w:pStyle w:val="bltdtxt2"/>
      <w:lvlText w:val=""/>
      <w:lvlJc w:val="left"/>
      <w:pPr>
        <w:tabs>
          <w:tab w:val="num" w:pos="891"/>
        </w:tabs>
        <w:ind w:left="891"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FE7148F"/>
    <w:multiLevelType w:val="hybridMultilevel"/>
    <w:tmpl w:val="D5CEC86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FF372D2"/>
    <w:multiLevelType w:val="hybridMultilevel"/>
    <w:tmpl w:val="A8347E92"/>
    <w:lvl w:ilvl="0" w:tplc="8D72BC2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C1707D"/>
    <w:multiLevelType w:val="hybridMultilevel"/>
    <w:tmpl w:val="62B05188"/>
    <w:lvl w:ilvl="0" w:tplc="590CB428">
      <w:start w:val="74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4722B5"/>
    <w:multiLevelType w:val="hybridMultilevel"/>
    <w:tmpl w:val="7758F380"/>
    <w:lvl w:ilvl="0" w:tplc="FB7A3700">
      <w:start w:val="1"/>
      <w:numFmt w:val="bullet"/>
      <w:pStyle w:val="bltdtxt"/>
      <w:lvlText w:val="&gt;"/>
      <w:lvlJc w:val="left"/>
      <w:pPr>
        <w:tabs>
          <w:tab w:val="num" w:pos="540"/>
        </w:tabs>
        <w:ind w:left="540" w:hanging="360"/>
      </w:pPr>
      <w:rPr>
        <w:rFonts w:ascii="Microsoft Sans Serif" w:hAnsi="Microsoft Sans Serif"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start w:val="1"/>
      <w:numFmt w:val="bullet"/>
      <w:lvlText w:val=""/>
      <w:lvlJc w:val="left"/>
      <w:pPr>
        <w:tabs>
          <w:tab w:val="num" w:pos="2340"/>
        </w:tabs>
        <w:ind w:left="2340" w:hanging="360"/>
      </w:pPr>
      <w:rPr>
        <w:rFonts w:ascii="Wingdings" w:hAnsi="Wingdings" w:hint="default"/>
      </w:rPr>
    </w:lvl>
    <w:lvl w:ilvl="3" w:tplc="0409000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
    <w:nsid w:val="7405256F"/>
    <w:multiLevelType w:val="hybridMultilevel"/>
    <w:tmpl w:val="63949B9E"/>
    <w:lvl w:ilvl="0" w:tplc="05A03B6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4"/>
  </w:num>
  <w:num w:numId="6">
    <w:abstractNumId w:val="3"/>
  </w:num>
  <w:num w:numId="7">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savePreviewPicture/>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D12"/>
    <w:rsid w:val="000007D9"/>
    <w:rsid w:val="00002B7A"/>
    <w:rsid w:val="00004164"/>
    <w:rsid w:val="00007F2B"/>
    <w:rsid w:val="00013F60"/>
    <w:rsid w:val="000222A0"/>
    <w:rsid w:val="00027365"/>
    <w:rsid w:val="00036A85"/>
    <w:rsid w:val="0003736B"/>
    <w:rsid w:val="000463FD"/>
    <w:rsid w:val="00085BC4"/>
    <w:rsid w:val="000B6908"/>
    <w:rsid w:val="000C27F6"/>
    <w:rsid w:val="000C4C65"/>
    <w:rsid w:val="000C50C5"/>
    <w:rsid w:val="0011547F"/>
    <w:rsid w:val="001173A8"/>
    <w:rsid w:val="00120195"/>
    <w:rsid w:val="0012557E"/>
    <w:rsid w:val="001335D9"/>
    <w:rsid w:val="001A5A0E"/>
    <w:rsid w:val="001A6E09"/>
    <w:rsid w:val="001B7A41"/>
    <w:rsid w:val="001C0FFA"/>
    <w:rsid w:val="001C4E2A"/>
    <w:rsid w:val="001D2E5A"/>
    <w:rsid w:val="001D3ECB"/>
    <w:rsid w:val="001D75C8"/>
    <w:rsid w:val="001F6064"/>
    <w:rsid w:val="001F6B4B"/>
    <w:rsid w:val="00225F73"/>
    <w:rsid w:val="00253CD9"/>
    <w:rsid w:val="00255DD6"/>
    <w:rsid w:val="002562A3"/>
    <w:rsid w:val="00263D48"/>
    <w:rsid w:val="0026438D"/>
    <w:rsid w:val="00287B1E"/>
    <w:rsid w:val="002C5097"/>
    <w:rsid w:val="002E58D7"/>
    <w:rsid w:val="002E5A8C"/>
    <w:rsid w:val="002F10B6"/>
    <w:rsid w:val="00315AFE"/>
    <w:rsid w:val="0032469B"/>
    <w:rsid w:val="00326D8E"/>
    <w:rsid w:val="003645EF"/>
    <w:rsid w:val="00371E23"/>
    <w:rsid w:val="00377B90"/>
    <w:rsid w:val="003874C8"/>
    <w:rsid w:val="003B3372"/>
    <w:rsid w:val="003B3CD3"/>
    <w:rsid w:val="003B6528"/>
    <w:rsid w:val="003E6FEC"/>
    <w:rsid w:val="003F67D7"/>
    <w:rsid w:val="00440416"/>
    <w:rsid w:val="0044687F"/>
    <w:rsid w:val="00454952"/>
    <w:rsid w:val="0047459F"/>
    <w:rsid w:val="00486297"/>
    <w:rsid w:val="004A6F99"/>
    <w:rsid w:val="004B7709"/>
    <w:rsid w:val="004B7C40"/>
    <w:rsid w:val="004C6977"/>
    <w:rsid w:val="004D1A17"/>
    <w:rsid w:val="004D4374"/>
    <w:rsid w:val="004D4FC9"/>
    <w:rsid w:val="004E2DBD"/>
    <w:rsid w:val="004E58D3"/>
    <w:rsid w:val="00501A7C"/>
    <w:rsid w:val="00550EEE"/>
    <w:rsid w:val="00554CDB"/>
    <w:rsid w:val="005601EA"/>
    <w:rsid w:val="0057528F"/>
    <w:rsid w:val="005A6E0F"/>
    <w:rsid w:val="005B1F1C"/>
    <w:rsid w:val="005C21BD"/>
    <w:rsid w:val="005C3591"/>
    <w:rsid w:val="005F2C6C"/>
    <w:rsid w:val="00602C36"/>
    <w:rsid w:val="006037D0"/>
    <w:rsid w:val="006177C1"/>
    <w:rsid w:val="00633470"/>
    <w:rsid w:val="006403AA"/>
    <w:rsid w:val="00641E85"/>
    <w:rsid w:val="006620C2"/>
    <w:rsid w:val="00683D56"/>
    <w:rsid w:val="006973B5"/>
    <w:rsid w:val="007252D7"/>
    <w:rsid w:val="007442E3"/>
    <w:rsid w:val="00750D12"/>
    <w:rsid w:val="007810B3"/>
    <w:rsid w:val="0078743B"/>
    <w:rsid w:val="00792CA2"/>
    <w:rsid w:val="007A28FB"/>
    <w:rsid w:val="007B14D4"/>
    <w:rsid w:val="007B4410"/>
    <w:rsid w:val="007C37C4"/>
    <w:rsid w:val="007C74BD"/>
    <w:rsid w:val="007D4D10"/>
    <w:rsid w:val="00804CDD"/>
    <w:rsid w:val="00814319"/>
    <w:rsid w:val="008209C8"/>
    <w:rsid w:val="00842F65"/>
    <w:rsid w:val="00862549"/>
    <w:rsid w:val="00882397"/>
    <w:rsid w:val="008843AD"/>
    <w:rsid w:val="008963B0"/>
    <w:rsid w:val="008A5FAB"/>
    <w:rsid w:val="008B78CD"/>
    <w:rsid w:val="008C665D"/>
    <w:rsid w:val="008C7554"/>
    <w:rsid w:val="008D6633"/>
    <w:rsid w:val="00906901"/>
    <w:rsid w:val="00924F20"/>
    <w:rsid w:val="00927485"/>
    <w:rsid w:val="009456D4"/>
    <w:rsid w:val="0094632E"/>
    <w:rsid w:val="00962B55"/>
    <w:rsid w:val="00982316"/>
    <w:rsid w:val="00993616"/>
    <w:rsid w:val="00997096"/>
    <w:rsid w:val="009B3397"/>
    <w:rsid w:val="009D3EA6"/>
    <w:rsid w:val="009D740E"/>
    <w:rsid w:val="00A47F9E"/>
    <w:rsid w:val="00A85E73"/>
    <w:rsid w:val="00A87749"/>
    <w:rsid w:val="00AA4DFE"/>
    <w:rsid w:val="00AC7487"/>
    <w:rsid w:val="00AE1714"/>
    <w:rsid w:val="00B00E2A"/>
    <w:rsid w:val="00B147F8"/>
    <w:rsid w:val="00B163A1"/>
    <w:rsid w:val="00B3772F"/>
    <w:rsid w:val="00B378A8"/>
    <w:rsid w:val="00B41EF5"/>
    <w:rsid w:val="00B531E9"/>
    <w:rsid w:val="00B609D7"/>
    <w:rsid w:val="00B865D1"/>
    <w:rsid w:val="00B91F6D"/>
    <w:rsid w:val="00BB26E5"/>
    <w:rsid w:val="00BC49C4"/>
    <w:rsid w:val="00BC6310"/>
    <w:rsid w:val="00BE5FF5"/>
    <w:rsid w:val="00BF5AA7"/>
    <w:rsid w:val="00BF783F"/>
    <w:rsid w:val="00C359AA"/>
    <w:rsid w:val="00C36C14"/>
    <w:rsid w:val="00C53E49"/>
    <w:rsid w:val="00C66ABE"/>
    <w:rsid w:val="00C7655F"/>
    <w:rsid w:val="00C8135B"/>
    <w:rsid w:val="00CF3215"/>
    <w:rsid w:val="00D16703"/>
    <w:rsid w:val="00D23399"/>
    <w:rsid w:val="00D373C2"/>
    <w:rsid w:val="00D7046A"/>
    <w:rsid w:val="00D92494"/>
    <w:rsid w:val="00DB21C7"/>
    <w:rsid w:val="00DC0CE2"/>
    <w:rsid w:val="00DE5C81"/>
    <w:rsid w:val="00DF29BD"/>
    <w:rsid w:val="00E1638A"/>
    <w:rsid w:val="00E314CD"/>
    <w:rsid w:val="00E537F0"/>
    <w:rsid w:val="00E6738C"/>
    <w:rsid w:val="00E711FD"/>
    <w:rsid w:val="00E96A70"/>
    <w:rsid w:val="00EA2892"/>
    <w:rsid w:val="00EA3F3D"/>
    <w:rsid w:val="00EB64E3"/>
    <w:rsid w:val="00EE22A6"/>
    <w:rsid w:val="00F02C95"/>
    <w:rsid w:val="00F07924"/>
    <w:rsid w:val="00F66C9E"/>
    <w:rsid w:val="00F765F1"/>
    <w:rsid w:val="00F93300"/>
    <w:rsid w:val="00FD07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47D3F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58D3"/>
    <w:pPr>
      <w:tabs>
        <w:tab w:val="right" w:pos="14040"/>
      </w:tabs>
      <w:overflowPunct w:val="0"/>
      <w:autoSpaceDE w:val="0"/>
      <w:autoSpaceDN w:val="0"/>
      <w:adjustRightInd w:val="0"/>
      <w:spacing w:after="120" w:line="360" w:lineRule="exact"/>
      <w:textAlignment w:val="baseline"/>
    </w:pPr>
    <w:rPr>
      <w:rFonts w:ascii="Arial" w:hAnsi="Arial"/>
    </w:rPr>
  </w:style>
  <w:style w:type="paragraph" w:styleId="Heading2">
    <w:name w:val="heading 2"/>
    <w:basedOn w:val="Normal"/>
    <w:next w:val="Normal"/>
    <w:qFormat/>
    <w:rsid w:val="004E58D3"/>
    <w:pPr>
      <w:keepNext/>
      <w:overflowPunct/>
      <w:autoSpaceDE/>
      <w:autoSpaceDN/>
      <w:adjustRightInd/>
      <w:spacing w:before="160" w:after="80" w:line="240" w:lineRule="auto"/>
      <w:textAlignment w:val="auto"/>
      <w:outlineLvl w:val="1"/>
    </w:pPr>
    <w:rPr>
      <w:b/>
      <w:sz w:val="28"/>
    </w:rPr>
  </w:style>
  <w:style w:type="paragraph" w:styleId="Heading3">
    <w:name w:val="heading 3"/>
    <w:basedOn w:val="Normal"/>
    <w:next w:val="bltdtxt"/>
    <w:qFormat/>
    <w:rsid w:val="00C36C14"/>
    <w:pPr>
      <w:spacing w:before="120" w:after="60" w:line="240" w:lineRule="auto"/>
      <w:outlineLvl w:val="2"/>
    </w:pPr>
    <w:rPr>
      <w:rFonts w:cs="Arial"/>
      <w:b/>
      <w:bCs/>
      <w:szCs w:val="26"/>
    </w:rPr>
  </w:style>
  <w:style w:type="paragraph" w:styleId="Heading4">
    <w:name w:val="heading 4"/>
    <w:basedOn w:val="Normal"/>
    <w:next w:val="Normal"/>
    <w:qFormat/>
    <w:rsid w:val="004E58D3"/>
    <w:pPr>
      <w:keepNext/>
      <w:tabs>
        <w:tab w:val="clear" w:pos="14040"/>
      </w:tabs>
      <w:overflowPunct/>
      <w:autoSpaceDE/>
      <w:autoSpaceDN/>
      <w:adjustRightInd/>
      <w:spacing w:before="240" w:after="60" w:line="240" w:lineRule="auto"/>
      <w:textAlignment w:val="auto"/>
      <w:outlineLvl w:val="3"/>
    </w:pPr>
    <w:rPr>
      <w:rFonts w:ascii="Times New Roman" w:hAnsi="Times New Roman"/>
      <w:b/>
      <w:bCs/>
      <w:sz w:val="24"/>
      <w:szCs w:val="28"/>
    </w:rPr>
  </w:style>
  <w:style w:type="paragraph" w:styleId="Heading7">
    <w:name w:val="heading 7"/>
    <w:basedOn w:val="Normal"/>
    <w:next w:val="Normal"/>
    <w:qFormat/>
    <w:rsid w:val="00A87749"/>
    <w:pPr>
      <w:spacing w:before="240" w:after="60" w:line="240" w:lineRule="auto"/>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
    <w:name w:val="title"/>
    <w:basedOn w:val="Normal"/>
    <w:next w:val="Normal"/>
    <w:rsid w:val="00A47F9E"/>
    <w:pPr>
      <w:spacing w:line="240" w:lineRule="auto"/>
      <w:jc w:val="center"/>
    </w:pPr>
    <w:rPr>
      <w:rFonts w:cs="Arial"/>
      <w:b/>
      <w:bCs/>
      <w:sz w:val="32"/>
    </w:rPr>
  </w:style>
  <w:style w:type="paragraph" w:customStyle="1" w:styleId="footer1st">
    <w:name w:val="footer 1st"/>
    <w:basedOn w:val="Normal"/>
    <w:pPr>
      <w:pBdr>
        <w:top w:val="single" w:sz="6" w:space="6" w:color="auto"/>
      </w:pBdr>
      <w:tabs>
        <w:tab w:val="clear" w:pos="14040"/>
        <w:tab w:val="center" w:pos="6955"/>
        <w:tab w:val="right" w:pos="13770"/>
        <w:tab w:val="right" w:pos="14400"/>
      </w:tabs>
      <w:spacing w:after="0" w:line="240" w:lineRule="auto"/>
    </w:pPr>
    <w:rPr>
      <w:rFonts w:cs="Arial"/>
      <w:sz w:val="18"/>
    </w:rPr>
  </w:style>
  <w:style w:type="paragraph" w:customStyle="1" w:styleId="bltdtxt">
    <w:name w:val="bltd txt"/>
    <w:basedOn w:val="Normal"/>
    <w:rsid w:val="004E58D3"/>
    <w:pPr>
      <w:numPr>
        <w:numId w:val="1"/>
      </w:numPr>
      <w:tabs>
        <w:tab w:val="clear" w:pos="14040"/>
      </w:tabs>
      <w:overflowPunct/>
      <w:autoSpaceDE/>
      <w:autoSpaceDN/>
      <w:adjustRightInd/>
      <w:spacing w:before="60" w:line="240" w:lineRule="auto"/>
      <w:textAlignment w:val="auto"/>
    </w:pPr>
  </w:style>
  <w:style w:type="paragraph" w:styleId="Header">
    <w:name w:val="header"/>
    <w:basedOn w:val="Normal"/>
    <w:rsid w:val="004E58D3"/>
    <w:pPr>
      <w:tabs>
        <w:tab w:val="center" w:pos="4320"/>
        <w:tab w:val="right" w:pos="8640"/>
      </w:tabs>
    </w:pPr>
  </w:style>
  <w:style w:type="paragraph" w:styleId="Footer">
    <w:name w:val="footer"/>
    <w:basedOn w:val="Normal"/>
    <w:rsid w:val="004E58D3"/>
    <w:pPr>
      <w:tabs>
        <w:tab w:val="clear" w:pos="14040"/>
        <w:tab w:val="center" w:pos="6840"/>
        <w:tab w:val="right" w:pos="13770"/>
      </w:tabs>
      <w:spacing w:after="0" w:line="240" w:lineRule="auto"/>
    </w:pPr>
    <w:rPr>
      <w:sz w:val="18"/>
    </w:rPr>
  </w:style>
  <w:style w:type="character" w:styleId="FollowedHyperlink">
    <w:name w:val="FollowedHyperlink"/>
    <w:basedOn w:val="DefaultParagraphFont"/>
    <w:rsid w:val="004E58D3"/>
    <w:rPr>
      <w:color w:val="800080"/>
      <w:u w:val="single"/>
    </w:rPr>
  </w:style>
  <w:style w:type="paragraph" w:customStyle="1" w:styleId="bltdtxt2">
    <w:name w:val="bltdtxt2"/>
    <w:basedOn w:val="bltdtxt"/>
    <w:autoRedefine/>
    <w:rsid w:val="004E58D3"/>
    <w:pPr>
      <w:numPr>
        <w:numId w:val="2"/>
      </w:numPr>
      <w:overflowPunct w:val="0"/>
      <w:autoSpaceDE w:val="0"/>
      <w:autoSpaceDN w:val="0"/>
      <w:adjustRightInd w:val="0"/>
      <w:spacing w:after="40"/>
      <w:textAlignment w:val="baseline"/>
    </w:pPr>
  </w:style>
  <w:style w:type="paragraph" w:styleId="CommentText">
    <w:name w:val="annotation text"/>
    <w:basedOn w:val="Normal"/>
    <w:semiHidden/>
    <w:rsid w:val="004E58D3"/>
  </w:style>
  <w:style w:type="paragraph" w:customStyle="1" w:styleId="TblColHdgs">
    <w:name w:val="Tbl Col Hdgs"/>
    <w:basedOn w:val="Normal"/>
    <w:rsid w:val="00924F20"/>
    <w:pPr>
      <w:spacing w:before="120" w:line="240" w:lineRule="auto"/>
      <w:jc w:val="center"/>
    </w:pPr>
    <w:rPr>
      <w:b/>
      <w:sz w:val="24"/>
    </w:rPr>
  </w:style>
  <w:style w:type="paragraph" w:customStyle="1" w:styleId="TextLink">
    <w:name w:val="TextLink"/>
    <w:basedOn w:val="bltdtxt"/>
    <w:rsid w:val="004E58D3"/>
    <w:pPr>
      <w:numPr>
        <w:numId w:val="0"/>
      </w:numPr>
    </w:pPr>
    <w:rPr>
      <w:color w:val="0000FF"/>
      <w:u w:val="single"/>
    </w:rPr>
  </w:style>
  <w:style w:type="paragraph" w:styleId="BalloonText">
    <w:name w:val="Balloon Text"/>
    <w:basedOn w:val="Normal"/>
    <w:semiHidden/>
    <w:rsid w:val="004E58D3"/>
    <w:rPr>
      <w:rFonts w:ascii="Tahoma" w:hAnsi="Tahoma" w:cs="Tahoma"/>
      <w:sz w:val="16"/>
      <w:szCs w:val="16"/>
    </w:rPr>
  </w:style>
  <w:style w:type="paragraph" w:styleId="CommentSubject">
    <w:name w:val="annotation subject"/>
    <w:basedOn w:val="CommentText"/>
    <w:next w:val="CommentText"/>
    <w:semiHidden/>
    <w:rsid w:val="004E58D3"/>
    <w:rPr>
      <w:b/>
      <w:bCs/>
    </w:rPr>
  </w:style>
  <w:style w:type="character" w:styleId="CommentReference">
    <w:name w:val="annotation reference"/>
    <w:basedOn w:val="DefaultParagraphFont"/>
    <w:semiHidden/>
    <w:rsid w:val="004E58D3"/>
    <w:rPr>
      <w:sz w:val="16"/>
      <w:szCs w:val="16"/>
    </w:rPr>
  </w:style>
  <w:style w:type="character" w:styleId="Hyperlink">
    <w:name w:val="Hyperlink"/>
    <w:basedOn w:val="DefaultParagraphFont"/>
    <w:rsid w:val="004E58D3"/>
    <w:rPr>
      <w:color w:val="0000FF"/>
      <w:u w:val="single"/>
    </w:rPr>
  </w:style>
  <w:style w:type="paragraph" w:customStyle="1" w:styleId="Tbltxt">
    <w:name w:val="Tbltxt"/>
    <w:basedOn w:val="Normal"/>
    <w:rsid w:val="00D92494"/>
    <w:pPr>
      <w:tabs>
        <w:tab w:val="clear" w:pos="14040"/>
      </w:tabs>
      <w:overflowPunct/>
      <w:autoSpaceDE/>
      <w:autoSpaceDN/>
      <w:adjustRightInd/>
      <w:spacing w:before="100" w:after="100" w:line="240" w:lineRule="auto"/>
      <w:textAlignment w:val="auto"/>
    </w:pPr>
    <w:rPr>
      <w:kern w:val="22"/>
      <w:szCs w:val="24"/>
    </w:rPr>
  </w:style>
  <w:style w:type="character" w:styleId="Strong">
    <w:name w:val="Strong"/>
    <w:uiPriority w:val="22"/>
    <w:qFormat/>
    <w:rsid w:val="007B14D4"/>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58D3"/>
    <w:pPr>
      <w:tabs>
        <w:tab w:val="right" w:pos="14040"/>
      </w:tabs>
      <w:overflowPunct w:val="0"/>
      <w:autoSpaceDE w:val="0"/>
      <w:autoSpaceDN w:val="0"/>
      <w:adjustRightInd w:val="0"/>
      <w:spacing w:after="120" w:line="360" w:lineRule="exact"/>
      <w:textAlignment w:val="baseline"/>
    </w:pPr>
    <w:rPr>
      <w:rFonts w:ascii="Arial" w:hAnsi="Arial"/>
    </w:rPr>
  </w:style>
  <w:style w:type="paragraph" w:styleId="Heading2">
    <w:name w:val="heading 2"/>
    <w:basedOn w:val="Normal"/>
    <w:next w:val="Normal"/>
    <w:qFormat/>
    <w:rsid w:val="004E58D3"/>
    <w:pPr>
      <w:keepNext/>
      <w:overflowPunct/>
      <w:autoSpaceDE/>
      <w:autoSpaceDN/>
      <w:adjustRightInd/>
      <w:spacing w:before="160" w:after="80" w:line="240" w:lineRule="auto"/>
      <w:textAlignment w:val="auto"/>
      <w:outlineLvl w:val="1"/>
    </w:pPr>
    <w:rPr>
      <w:b/>
      <w:sz w:val="28"/>
    </w:rPr>
  </w:style>
  <w:style w:type="paragraph" w:styleId="Heading3">
    <w:name w:val="heading 3"/>
    <w:basedOn w:val="Normal"/>
    <w:next w:val="bltdtxt"/>
    <w:qFormat/>
    <w:rsid w:val="00C36C14"/>
    <w:pPr>
      <w:spacing w:before="120" w:after="60" w:line="240" w:lineRule="auto"/>
      <w:outlineLvl w:val="2"/>
    </w:pPr>
    <w:rPr>
      <w:rFonts w:cs="Arial"/>
      <w:b/>
      <w:bCs/>
      <w:szCs w:val="26"/>
    </w:rPr>
  </w:style>
  <w:style w:type="paragraph" w:styleId="Heading4">
    <w:name w:val="heading 4"/>
    <w:basedOn w:val="Normal"/>
    <w:next w:val="Normal"/>
    <w:qFormat/>
    <w:rsid w:val="004E58D3"/>
    <w:pPr>
      <w:keepNext/>
      <w:tabs>
        <w:tab w:val="clear" w:pos="14040"/>
      </w:tabs>
      <w:overflowPunct/>
      <w:autoSpaceDE/>
      <w:autoSpaceDN/>
      <w:adjustRightInd/>
      <w:spacing w:before="240" w:after="60" w:line="240" w:lineRule="auto"/>
      <w:textAlignment w:val="auto"/>
      <w:outlineLvl w:val="3"/>
    </w:pPr>
    <w:rPr>
      <w:rFonts w:ascii="Times New Roman" w:hAnsi="Times New Roman"/>
      <w:b/>
      <w:bCs/>
      <w:sz w:val="24"/>
      <w:szCs w:val="28"/>
    </w:rPr>
  </w:style>
  <w:style w:type="paragraph" w:styleId="Heading7">
    <w:name w:val="heading 7"/>
    <w:basedOn w:val="Normal"/>
    <w:next w:val="Normal"/>
    <w:qFormat/>
    <w:rsid w:val="00A87749"/>
    <w:pPr>
      <w:spacing w:before="240" w:after="60" w:line="240" w:lineRule="auto"/>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
    <w:name w:val="title"/>
    <w:basedOn w:val="Normal"/>
    <w:next w:val="Normal"/>
    <w:rsid w:val="00A47F9E"/>
    <w:pPr>
      <w:spacing w:line="240" w:lineRule="auto"/>
      <w:jc w:val="center"/>
    </w:pPr>
    <w:rPr>
      <w:rFonts w:cs="Arial"/>
      <w:b/>
      <w:bCs/>
      <w:sz w:val="32"/>
    </w:rPr>
  </w:style>
  <w:style w:type="paragraph" w:customStyle="1" w:styleId="footer1st">
    <w:name w:val="footer 1st"/>
    <w:basedOn w:val="Normal"/>
    <w:pPr>
      <w:pBdr>
        <w:top w:val="single" w:sz="6" w:space="6" w:color="auto"/>
      </w:pBdr>
      <w:tabs>
        <w:tab w:val="clear" w:pos="14040"/>
        <w:tab w:val="center" w:pos="6955"/>
        <w:tab w:val="right" w:pos="13770"/>
        <w:tab w:val="right" w:pos="14400"/>
      </w:tabs>
      <w:spacing w:after="0" w:line="240" w:lineRule="auto"/>
    </w:pPr>
    <w:rPr>
      <w:rFonts w:cs="Arial"/>
      <w:sz w:val="18"/>
    </w:rPr>
  </w:style>
  <w:style w:type="paragraph" w:customStyle="1" w:styleId="bltdtxt">
    <w:name w:val="bltd txt"/>
    <w:basedOn w:val="Normal"/>
    <w:rsid w:val="004E58D3"/>
    <w:pPr>
      <w:numPr>
        <w:numId w:val="1"/>
      </w:numPr>
      <w:tabs>
        <w:tab w:val="clear" w:pos="14040"/>
      </w:tabs>
      <w:overflowPunct/>
      <w:autoSpaceDE/>
      <w:autoSpaceDN/>
      <w:adjustRightInd/>
      <w:spacing w:before="60" w:line="240" w:lineRule="auto"/>
      <w:textAlignment w:val="auto"/>
    </w:pPr>
  </w:style>
  <w:style w:type="paragraph" w:styleId="Header">
    <w:name w:val="header"/>
    <w:basedOn w:val="Normal"/>
    <w:rsid w:val="004E58D3"/>
    <w:pPr>
      <w:tabs>
        <w:tab w:val="center" w:pos="4320"/>
        <w:tab w:val="right" w:pos="8640"/>
      </w:tabs>
    </w:pPr>
  </w:style>
  <w:style w:type="paragraph" w:styleId="Footer">
    <w:name w:val="footer"/>
    <w:basedOn w:val="Normal"/>
    <w:rsid w:val="004E58D3"/>
    <w:pPr>
      <w:tabs>
        <w:tab w:val="clear" w:pos="14040"/>
        <w:tab w:val="center" w:pos="6840"/>
        <w:tab w:val="right" w:pos="13770"/>
      </w:tabs>
      <w:spacing w:after="0" w:line="240" w:lineRule="auto"/>
    </w:pPr>
    <w:rPr>
      <w:sz w:val="18"/>
    </w:rPr>
  </w:style>
  <w:style w:type="character" w:styleId="FollowedHyperlink">
    <w:name w:val="FollowedHyperlink"/>
    <w:basedOn w:val="DefaultParagraphFont"/>
    <w:rsid w:val="004E58D3"/>
    <w:rPr>
      <w:color w:val="800080"/>
      <w:u w:val="single"/>
    </w:rPr>
  </w:style>
  <w:style w:type="paragraph" w:customStyle="1" w:styleId="bltdtxt2">
    <w:name w:val="bltdtxt2"/>
    <w:basedOn w:val="bltdtxt"/>
    <w:autoRedefine/>
    <w:rsid w:val="004E58D3"/>
    <w:pPr>
      <w:numPr>
        <w:numId w:val="2"/>
      </w:numPr>
      <w:overflowPunct w:val="0"/>
      <w:autoSpaceDE w:val="0"/>
      <w:autoSpaceDN w:val="0"/>
      <w:adjustRightInd w:val="0"/>
      <w:spacing w:after="40"/>
      <w:textAlignment w:val="baseline"/>
    </w:pPr>
  </w:style>
  <w:style w:type="paragraph" w:styleId="CommentText">
    <w:name w:val="annotation text"/>
    <w:basedOn w:val="Normal"/>
    <w:semiHidden/>
    <w:rsid w:val="004E58D3"/>
  </w:style>
  <w:style w:type="paragraph" w:customStyle="1" w:styleId="TblColHdgs">
    <w:name w:val="Tbl Col Hdgs"/>
    <w:basedOn w:val="Normal"/>
    <w:rsid w:val="00924F20"/>
    <w:pPr>
      <w:spacing w:before="120" w:line="240" w:lineRule="auto"/>
      <w:jc w:val="center"/>
    </w:pPr>
    <w:rPr>
      <w:b/>
      <w:sz w:val="24"/>
    </w:rPr>
  </w:style>
  <w:style w:type="paragraph" w:customStyle="1" w:styleId="TextLink">
    <w:name w:val="TextLink"/>
    <w:basedOn w:val="bltdtxt"/>
    <w:rsid w:val="004E58D3"/>
    <w:pPr>
      <w:numPr>
        <w:numId w:val="0"/>
      </w:numPr>
    </w:pPr>
    <w:rPr>
      <w:color w:val="0000FF"/>
      <w:u w:val="single"/>
    </w:rPr>
  </w:style>
  <w:style w:type="paragraph" w:styleId="BalloonText">
    <w:name w:val="Balloon Text"/>
    <w:basedOn w:val="Normal"/>
    <w:semiHidden/>
    <w:rsid w:val="004E58D3"/>
    <w:rPr>
      <w:rFonts w:ascii="Tahoma" w:hAnsi="Tahoma" w:cs="Tahoma"/>
      <w:sz w:val="16"/>
      <w:szCs w:val="16"/>
    </w:rPr>
  </w:style>
  <w:style w:type="paragraph" w:styleId="CommentSubject">
    <w:name w:val="annotation subject"/>
    <w:basedOn w:val="CommentText"/>
    <w:next w:val="CommentText"/>
    <w:semiHidden/>
    <w:rsid w:val="004E58D3"/>
    <w:rPr>
      <w:b/>
      <w:bCs/>
    </w:rPr>
  </w:style>
  <w:style w:type="character" w:styleId="CommentReference">
    <w:name w:val="annotation reference"/>
    <w:basedOn w:val="DefaultParagraphFont"/>
    <w:semiHidden/>
    <w:rsid w:val="004E58D3"/>
    <w:rPr>
      <w:sz w:val="16"/>
      <w:szCs w:val="16"/>
    </w:rPr>
  </w:style>
  <w:style w:type="character" w:styleId="Hyperlink">
    <w:name w:val="Hyperlink"/>
    <w:basedOn w:val="DefaultParagraphFont"/>
    <w:rsid w:val="004E58D3"/>
    <w:rPr>
      <w:color w:val="0000FF"/>
      <w:u w:val="single"/>
    </w:rPr>
  </w:style>
  <w:style w:type="paragraph" w:customStyle="1" w:styleId="Tbltxt">
    <w:name w:val="Tbltxt"/>
    <w:basedOn w:val="Normal"/>
    <w:rsid w:val="00D92494"/>
    <w:pPr>
      <w:tabs>
        <w:tab w:val="clear" w:pos="14040"/>
      </w:tabs>
      <w:overflowPunct/>
      <w:autoSpaceDE/>
      <w:autoSpaceDN/>
      <w:adjustRightInd/>
      <w:spacing w:before="100" w:after="100" w:line="240" w:lineRule="auto"/>
      <w:textAlignment w:val="auto"/>
    </w:pPr>
    <w:rPr>
      <w:kern w:val="22"/>
      <w:szCs w:val="24"/>
    </w:rPr>
  </w:style>
  <w:style w:type="character" w:styleId="Strong">
    <w:name w:val="Strong"/>
    <w:uiPriority w:val="22"/>
    <w:qFormat/>
    <w:rsid w:val="007B14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23898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eannewilson:Downloads:JEM_5ColStyb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JEM_5ColStybd.dot</Template>
  <TotalTime>0</TotalTime>
  <Pages>16</Pages>
  <Words>2425</Words>
  <Characters>13827</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3  Column Storyboard</vt:lpstr>
    </vt:vector>
  </TitlesOfParts>
  <Company>JEM Communications, LLC</Company>
  <LinksUpToDate>false</LinksUpToDate>
  <CharactersWithSpaces>16220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Column Storyboard</dc:title>
  <dc:subject>Storyboards</dc:subject>
  <dc:creator>Jeanne Wilson</dc:creator>
  <cp:keywords/>
  <dc:description/>
  <cp:lastModifiedBy>Jeanne Wilson</cp:lastModifiedBy>
  <cp:revision>2</cp:revision>
  <cp:lastPrinted>2020-10-03T20:31:00Z</cp:lastPrinted>
  <dcterms:created xsi:type="dcterms:W3CDTF">2020-10-15T17:27:00Z</dcterms:created>
  <dcterms:modified xsi:type="dcterms:W3CDTF">2020-10-15T17:27:00Z</dcterms:modified>
</cp:coreProperties>
</file>